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6CDA1" w14:textId="2BF30CAC" w:rsidR="00BE5A59" w:rsidRPr="00FA19C6" w:rsidRDefault="00B41D8A" w:rsidP="00E3505D">
      <w:pPr>
        <w:jc w:val="both"/>
        <w:rPr>
          <w:rFonts w:ascii="Calibri Light" w:hAnsi="Calibri Light" w:cs="Calibri Light"/>
          <w:b/>
          <w:sz w:val="44"/>
          <w:szCs w:val="44"/>
        </w:rPr>
      </w:pPr>
      <w:bookmarkStart w:id="0" w:name="_GoBack"/>
      <w:bookmarkEnd w:id="0"/>
      <w:r w:rsidRPr="0090520A">
        <w:rPr>
          <w:noProof/>
        </w:rPr>
        <w:drawing>
          <wp:inline distT="0" distB="0" distL="0" distR="0" wp14:anchorId="1A7A9B7D" wp14:editId="5378CE2C">
            <wp:extent cx="1384300" cy="1384300"/>
            <wp:effectExtent l="0" t="0" r="0" b="0"/>
            <wp:docPr id="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6E4" w:rsidRPr="00FA19C6">
        <w:rPr>
          <w:rFonts w:ascii="Calibri Light" w:hAnsi="Calibri Light" w:cs="Calibri Light"/>
          <w:b/>
          <w:sz w:val="44"/>
          <w:szCs w:val="44"/>
        </w:rPr>
        <w:t xml:space="preserve">  </w:t>
      </w:r>
      <w:r w:rsidR="006421AD" w:rsidRPr="00FA19C6">
        <w:rPr>
          <w:rFonts w:ascii="Calibri Light" w:hAnsi="Calibri Light" w:cs="Calibri Light"/>
          <w:b/>
          <w:sz w:val="44"/>
          <w:szCs w:val="44"/>
        </w:rPr>
        <w:t xml:space="preserve">    </w:t>
      </w:r>
      <w:r w:rsidR="006D49FD">
        <w:rPr>
          <w:rFonts w:ascii="Calibri Light" w:hAnsi="Calibri Light" w:cs="Calibri Light"/>
          <w:b/>
          <w:sz w:val="44"/>
          <w:szCs w:val="44"/>
        </w:rPr>
        <w:t>10</w:t>
      </w:r>
      <w:r w:rsidR="00863094" w:rsidRPr="00FA19C6">
        <w:rPr>
          <w:rFonts w:ascii="Calibri Light" w:hAnsi="Calibri Light" w:cs="Calibri Light"/>
          <w:b/>
          <w:sz w:val="44"/>
          <w:szCs w:val="44"/>
          <w:vertAlign w:val="superscript"/>
        </w:rPr>
        <w:t>th</w:t>
      </w:r>
      <w:r w:rsidR="00863094" w:rsidRPr="00FA19C6">
        <w:rPr>
          <w:rFonts w:ascii="Calibri Light" w:hAnsi="Calibri Light" w:cs="Calibri Light"/>
          <w:b/>
          <w:sz w:val="44"/>
          <w:szCs w:val="44"/>
        </w:rPr>
        <w:t xml:space="preserve"> </w:t>
      </w:r>
      <w:r w:rsidR="006609C9" w:rsidRPr="00FA19C6">
        <w:rPr>
          <w:rFonts w:ascii="Calibri Light" w:hAnsi="Calibri Light" w:cs="Calibri Light"/>
          <w:b/>
          <w:sz w:val="44"/>
          <w:szCs w:val="44"/>
        </w:rPr>
        <w:t xml:space="preserve">Annual </w:t>
      </w:r>
      <w:r w:rsidR="008576E4" w:rsidRPr="00FA19C6">
        <w:rPr>
          <w:rFonts w:ascii="Calibri Light" w:hAnsi="Calibri Light" w:cs="Calibri Light"/>
          <w:b/>
          <w:sz w:val="44"/>
          <w:szCs w:val="44"/>
        </w:rPr>
        <w:t xml:space="preserve">P.W.S.A. </w:t>
      </w:r>
      <w:r w:rsidR="00BE5A59" w:rsidRPr="00FA19C6">
        <w:rPr>
          <w:rFonts w:ascii="Calibri Light" w:hAnsi="Calibri Light" w:cs="Calibri Light"/>
          <w:b/>
          <w:sz w:val="44"/>
          <w:szCs w:val="44"/>
        </w:rPr>
        <w:t>Debbie DeMoel</w:t>
      </w:r>
    </w:p>
    <w:p w14:paraId="005B6A1E" w14:textId="77777777" w:rsidR="00D955D0" w:rsidRPr="00FA19C6" w:rsidRDefault="00E3505D" w:rsidP="00E3505D">
      <w:pPr>
        <w:ind w:left="2880"/>
        <w:jc w:val="both"/>
        <w:outlineLvl w:val="0"/>
        <w:rPr>
          <w:rFonts w:ascii="Calibri Light" w:hAnsi="Calibri Light" w:cs="Calibri Light"/>
          <w:b/>
          <w:sz w:val="44"/>
          <w:szCs w:val="44"/>
        </w:rPr>
      </w:pPr>
      <w:r w:rsidRPr="00FA19C6">
        <w:rPr>
          <w:rFonts w:ascii="Calibri Light" w:hAnsi="Calibri Light" w:cs="Calibri Light"/>
          <w:b/>
          <w:sz w:val="44"/>
          <w:szCs w:val="44"/>
        </w:rPr>
        <w:t xml:space="preserve">     </w:t>
      </w:r>
      <w:r w:rsidR="008576E4" w:rsidRPr="00FA19C6">
        <w:rPr>
          <w:rFonts w:ascii="Calibri Light" w:hAnsi="Calibri Light" w:cs="Calibri Light"/>
          <w:b/>
          <w:sz w:val="44"/>
          <w:szCs w:val="44"/>
        </w:rPr>
        <w:t xml:space="preserve">       </w:t>
      </w:r>
      <w:r w:rsidR="006609C9" w:rsidRPr="00FA19C6">
        <w:rPr>
          <w:rFonts w:ascii="Calibri Light" w:hAnsi="Calibri Light" w:cs="Calibri Light"/>
          <w:b/>
          <w:sz w:val="44"/>
          <w:szCs w:val="44"/>
        </w:rPr>
        <w:t>High School Classic</w:t>
      </w:r>
    </w:p>
    <w:p w14:paraId="4E029F18" w14:textId="76DB99DC" w:rsidR="00B35D18" w:rsidRPr="00FA19C6" w:rsidRDefault="00B35D18" w:rsidP="00E3505D">
      <w:pPr>
        <w:ind w:left="3600"/>
        <w:jc w:val="both"/>
        <w:outlineLvl w:val="0"/>
        <w:rPr>
          <w:rFonts w:ascii="Calibri Light" w:hAnsi="Calibri Light" w:cs="Calibri Light"/>
          <w:b/>
          <w:sz w:val="44"/>
          <w:szCs w:val="44"/>
        </w:rPr>
      </w:pPr>
      <w:r w:rsidRPr="00FA19C6">
        <w:rPr>
          <w:rFonts w:ascii="Calibri Light" w:hAnsi="Calibri Light" w:cs="Calibri Light"/>
          <w:b/>
          <w:sz w:val="44"/>
          <w:szCs w:val="44"/>
        </w:rPr>
        <w:t xml:space="preserve">Monday, May </w:t>
      </w:r>
      <w:r w:rsidR="00863094" w:rsidRPr="00FA19C6">
        <w:rPr>
          <w:rFonts w:ascii="Calibri Light" w:hAnsi="Calibri Light" w:cs="Calibri Light"/>
          <w:b/>
          <w:sz w:val="44"/>
          <w:szCs w:val="44"/>
        </w:rPr>
        <w:t>2</w:t>
      </w:r>
      <w:r w:rsidR="006D49FD">
        <w:rPr>
          <w:rFonts w:ascii="Calibri Light" w:hAnsi="Calibri Light" w:cs="Calibri Light"/>
          <w:b/>
          <w:sz w:val="44"/>
          <w:szCs w:val="44"/>
        </w:rPr>
        <w:t>7</w:t>
      </w:r>
      <w:r w:rsidR="00863094" w:rsidRPr="00FA19C6">
        <w:rPr>
          <w:rFonts w:ascii="Calibri Light" w:hAnsi="Calibri Light" w:cs="Calibri Light"/>
          <w:b/>
          <w:sz w:val="44"/>
          <w:szCs w:val="44"/>
          <w:vertAlign w:val="superscript"/>
        </w:rPr>
        <w:t>th</w:t>
      </w:r>
      <w:r w:rsidRPr="00FA19C6">
        <w:rPr>
          <w:rFonts w:ascii="Calibri Light" w:hAnsi="Calibri Light" w:cs="Calibri Light"/>
          <w:b/>
          <w:sz w:val="44"/>
          <w:szCs w:val="44"/>
        </w:rPr>
        <w:t>,</w:t>
      </w:r>
      <w:r w:rsidRPr="00FA19C6">
        <w:rPr>
          <w:rFonts w:ascii="Calibri Light" w:hAnsi="Calibri Light" w:cs="Calibri Light"/>
          <w:b/>
          <w:color w:val="000000"/>
          <w:sz w:val="44"/>
          <w:szCs w:val="44"/>
        </w:rPr>
        <w:t xml:space="preserve"> </w:t>
      </w:r>
      <w:r w:rsidR="00863094" w:rsidRPr="00FA19C6">
        <w:rPr>
          <w:rFonts w:ascii="Calibri Light" w:hAnsi="Calibri Light" w:cs="Calibri Light"/>
          <w:b/>
          <w:color w:val="000000"/>
          <w:sz w:val="44"/>
          <w:szCs w:val="44"/>
        </w:rPr>
        <w:t>201</w:t>
      </w:r>
      <w:r w:rsidR="006D49FD">
        <w:rPr>
          <w:rFonts w:ascii="Calibri Light" w:hAnsi="Calibri Light" w:cs="Calibri Light"/>
          <w:b/>
          <w:color w:val="000000"/>
          <w:sz w:val="44"/>
          <w:szCs w:val="44"/>
        </w:rPr>
        <w:t>9</w:t>
      </w:r>
    </w:p>
    <w:p w14:paraId="559E3D47" w14:textId="77777777" w:rsidR="00870E52" w:rsidRPr="00FA19C6" w:rsidRDefault="00870E52" w:rsidP="006609C9">
      <w:pPr>
        <w:jc w:val="center"/>
        <w:rPr>
          <w:rFonts w:ascii="Calibri" w:hAnsi="Calibri" w:cs="Calibri"/>
          <w:sz w:val="44"/>
          <w:szCs w:val="44"/>
        </w:rPr>
      </w:pPr>
    </w:p>
    <w:p w14:paraId="335D5F75" w14:textId="531CA09F" w:rsidR="006609C9" w:rsidRDefault="00EB4BCC" w:rsidP="00BD2388">
      <w:pPr>
        <w:spacing w:line="360" w:lineRule="atLeast"/>
        <w:ind w:left="720"/>
        <w:rPr>
          <w:rFonts w:ascii="Calibri" w:hAnsi="Calibri" w:cs="Calibri"/>
          <w:sz w:val="32"/>
          <w:szCs w:val="32"/>
        </w:rPr>
      </w:pPr>
      <w:r w:rsidRPr="00FA19C6">
        <w:rPr>
          <w:rFonts w:ascii="Calibri" w:hAnsi="Calibri" w:cs="Calibri"/>
          <w:sz w:val="32"/>
          <w:szCs w:val="32"/>
        </w:rPr>
        <w:tab/>
      </w:r>
      <w:r w:rsidR="006609C9" w:rsidRPr="00FA19C6">
        <w:rPr>
          <w:rFonts w:ascii="Calibri" w:hAnsi="Calibri" w:cs="Calibri"/>
          <w:sz w:val="32"/>
          <w:szCs w:val="32"/>
        </w:rPr>
        <w:t xml:space="preserve">Welcome to the </w:t>
      </w:r>
      <w:r w:rsidR="006D49FD">
        <w:rPr>
          <w:rFonts w:ascii="Calibri" w:hAnsi="Calibri" w:cs="Calibri"/>
          <w:sz w:val="32"/>
          <w:szCs w:val="32"/>
        </w:rPr>
        <w:t>10</w:t>
      </w:r>
      <w:r w:rsidR="00863094" w:rsidRPr="00FA19C6">
        <w:rPr>
          <w:rFonts w:ascii="Calibri" w:hAnsi="Calibri" w:cs="Calibri"/>
          <w:sz w:val="32"/>
          <w:szCs w:val="32"/>
          <w:vertAlign w:val="superscript"/>
        </w:rPr>
        <w:t>th</w:t>
      </w:r>
      <w:r w:rsidR="00863094" w:rsidRPr="00FA19C6">
        <w:rPr>
          <w:rFonts w:ascii="Calibri" w:hAnsi="Calibri" w:cs="Calibri"/>
          <w:sz w:val="32"/>
          <w:szCs w:val="32"/>
        </w:rPr>
        <w:t xml:space="preserve"> </w:t>
      </w:r>
      <w:r w:rsidR="006609C9" w:rsidRPr="00FA19C6">
        <w:rPr>
          <w:rFonts w:ascii="Calibri" w:hAnsi="Calibri" w:cs="Calibri"/>
          <w:sz w:val="32"/>
          <w:szCs w:val="32"/>
        </w:rPr>
        <w:t xml:space="preserve">Annual </w:t>
      </w:r>
      <w:r w:rsidR="00AB0079" w:rsidRPr="00FA19C6">
        <w:rPr>
          <w:rFonts w:ascii="Calibri" w:hAnsi="Calibri" w:cs="Calibri"/>
          <w:sz w:val="32"/>
          <w:szCs w:val="32"/>
        </w:rPr>
        <w:t xml:space="preserve">Debbie DeMoel P.W.S.A </w:t>
      </w:r>
      <w:r w:rsidR="006609C9" w:rsidRPr="00FA19C6">
        <w:rPr>
          <w:rFonts w:ascii="Calibri" w:hAnsi="Calibri" w:cs="Calibri"/>
          <w:sz w:val="32"/>
          <w:szCs w:val="32"/>
        </w:rPr>
        <w:t xml:space="preserve">High School Classic Tournament. </w:t>
      </w:r>
      <w:r w:rsidR="00AB0079" w:rsidRPr="00FA19C6">
        <w:rPr>
          <w:rFonts w:ascii="Calibri" w:hAnsi="Calibri" w:cs="Calibri"/>
          <w:sz w:val="32"/>
          <w:szCs w:val="32"/>
        </w:rPr>
        <w:t xml:space="preserve">The tournament </w:t>
      </w:r>
      <w:r w:rsidR="00BD2388">
        <w:rPr>
          <w:rFonts w:ascii="Calibri" w:hAnsi="Calibri" w:cs="Calibri"/>
          <w:sz w:val="32"/>
          <w:szCs w:val="32"/>
        </w:rPr>
        <w:t>is</w:t>
      </w:r>
      <w:r w:rsidR="00AB0079" w:rsidRPr="00FA19C6">
        <w:rPr>
          <w:rFonts w:ascii="Calibri" w:hAnsi="Calibri" w:cs="Calibri"/>
          <w:sz w:val="32"/>
          <w:szCs w:val="32"/>
        </w:rPr>
        <w:t xml:space="preserve"> renamed after our dear board member and friend Debbie DeMoel who passed away from her battle with cancer </w:t>
      </w:r>
      <w:r w:rsidR="00DF52F4" w:rsidRPr="00FA19C6">
        <w:rPr>
          <w:rFonts w:ascii="Calibri" w:hAnsi="Calibri" w:cs="Calibri"/>
          <w:sz w:val="32"/>
          <w:szCs w:val="32"/>
        </w:rPr>
        <w:t>in 2016. We are honoured to rename this High School tournament after Debbie for her dedicated service and support.</w:t>
      </w:r>
    </w:p>
    <w:p w14:paraId="0C4AE847" w14:textId="77777777" w:rsidR="00BD2388" w:rsidRPr="00FA19C6" w:rsidRDefault="00BD2388" w:rsidP="00BD2388">
      <w:pPr>
        <w:spacing w:line="360" w:lineRule="atLeast"/>
        <w:ind w:left="720"/>
        <w:rPr>
          <w:rFonts w:ascii="Calibri" w:hAnsi="Calibri" w:cs="Calibri"/>
          <w:sz w:val="32"/>
          <w:szCs w:val="32"/>
        </w:rPr>
      </w:pPr>
    </w:p>
    <w:p w14:paraId="2023E08D" w14:textId="0568E7A3" w:rsidR="009D0842" w:rsidRPr="00FA19C6" w:rsidRDefault="00C3106F" w:rsidP="00E3505D">
      <w:pPr>
        <w:spacing w:line="360" w:lineRule="atLeast"/>
        <w:ind w:left="720" w:firstLine="720"/>
        <w:outlineLvl w:val="0"/>
        <w:rPr>
          <w:rFonts w:ascii="Calibri" w:hAnsi="Calibri" w:cs="Calibri"/>
          <w:sz w:val="32"/>
          <w:szCs w:val="32"/>
        </w:rPr>
      </w:pPr>
      <w:r w:rsidRPr="00FA19C6">
        <w:rPr>
          <w:rFonts w:ascii="Calibri" w:hAnsi="Calibri" w:cs="Calibri"/>
          <w:sz w:val="32"/>
          <w:szCs w:val="32"/>
        </w:rPr>
        <w:t xml:space="preserve">The </w:t>
      </w:r>
      <w:r w:rsidR="006D49FD">
        <w:rPr>
          <w:rFonts w:ascii="Calibri" w:hAnsi="Calibri" w:cs="Calibri"/>
          <w:sz w:val="32"/>
          <w:szCs w:val="32"/>
        </w:rPr>
        <w:t>10</w:t>
      </w:r>
      <w:r w:rsidRPr="00FA19C6">
        <w:rPr>
          <w:rFonts w:ascii="Calibri" w:hAnsi="Calibri" w:cs="Calibri"/>
          <w:sz w:val="32"/>
          <w:szCs w:val="32"/>
          <w:vertAlign w:val="superscript"/>
        </w:rPr>
        <w:t>th</w:t>
      </w:r>
      <w:r w:rsidRPr="00FA19C6">
        <w:rPr>
          <w:rFonts w:ascii="Calibri" w:hAnsi="Calibri" w:cs="Calibri"/>
          <w:sz w:val="32"/>
          <w:szCs w:val="32"/>
        </w:rPr>
        <w:t xml:space="preserve"> Annual Debbie DeMoel P.W.S.A High School Classic will be held on Monday, May 2</w:t>
      </w:r>
      <w:r w:rsidR="006D49FD">
        <w:rPr>
          <w:rFonts w:ascii="Calibri" w:hAnsi="Calibri" w:cs="Calibri"/>
          <w:sz w:val="32"/>
          <w:szCs w:val="32"/>
        </w:rPr>
        <w:t>7</w:t>
      </w:r>
      <w:r w:rsidRPr="00FA19C6">
        <w:rPr>
          <w:rFonts w:ascii="Calibri" w:hAnsi="Calibri" w:cs="Calibri"/>
          <w:sz w:val="32"/>
          <w:szCs w:val="32"/>
          <w:vertAlign w:val="superscript"/>
        </w:rPr>
        <w:t>th</w:t>
      </w:r>
      <w:r w:rsidRPr="00FA19C6">
        <w:rPr>
          <w:rFonts w:ascii="Calibri" w:hAnsi="Calibri" w:cs="Calibri"/>
          <w:sz w:val="32"/>
          <w:szCs w:val="32"/>
        </w:rPr>
        <w:t>, 201</w:t>
      </w:r>
      <w:r w:rsidR="006D49FD">
        <w:rPr>
          <w:rFonts w:ascii="Calibri" w:hAnsi="Calibri" w:cs="Calibri"/>
          <w:sz w:val="32"/>
          <w:szCs w:val="32"/>
        </w:rPr>
        <w:t>9</w:t>
      </w:r>
      <w:r w:rsidRPr="00FA19C6">
        <w:rPr>
          <w:rFonts w:ascii="Calibri" w:hAnsi="Calibri" w:cs="Calibri"/>
          <w:sz w:val="32"/>
          <w:szCs w:val="32"/>
        </w:rPr>
        <w:t>.  Our host will be Seneca College Newnham Campus, 1750 Finch Ave E., Toronto, ON, M2J 2X5.</w:t>
      </w:r>
    </w:p>
    <w:p w14:paraId="1B6A3AEC" w14:textId="77777777" w:rsidR="00C3106F" w:rsidRPr="00FA19C6" w:rsidRDefault="00C3106F" w:rsidP="00E3505D">
      <w:pPr>
        <w:spacing w:line="360" w:lineRule="atLeast"/>
        <w:ind w:left="720" w:firstLine="720"/>
        <w:outlineLvl w:val="0"/>
        <w:rPr>
          <w:rFonts w:ascii="Calibri" w:hAnsi="Calibri" w:cs="Calibri"/>
          <w:sz w:val="32"/>
          <w:szCs w:val="32"/>
        </w:rPr>
      </w:pPr>
    </w:p>
    <w:p w14:paraId="55631DF7" w14:textId="485117CB" w:rsidR="00C3106F" w:rsidRPr="00FA19C6" w:rsidRDefault="00C3106F" w:rsidP="00E3505D">
      <w:pPr>
        <w:spacing w:line="360" w:lineRule="atLeast"/>
        <w:ind w:left="720" w:firstLine="720"/>
        <w:outlineLvl w:val="0"/>
        <w:rPr>
          <w:rFonts w:ascii="Calibri" w:hAnsi="Calibri" w:cs="Calibri"/>
          <w:sz w:val="32"/>
          <w:szCs w:val="32"/>
        </w:rPr>
      </w:pPr>
      <w:r w:rsidRPr="00FA19C6">
        <w:rPr>
          <w:rFonts w:ascii="Calibri" w:hAnsi="Calibri" w:cs="Calibri"/>
          <w:sz w:val="32"/>
          <w:szCs w:val="32"/>
        </w:rPr>
        <w:t xml:space="preserve">Please find below details </w:t>
      </w:r>
      <w:r w:rsidR="00BD2388">
        <w:rPr>
          <w:rFonts w:ascii="Calibri" w:hAnsi="Calibri" w:cs="Calibri"/>
          <w:sz w:val="32"/>
          <w:szCs w:val="32"/>
        </w:rPr>
        <w:t>of</w:t>
      </w:r>
      <w:r w:rsidRPr="00FA19C6">
        <w:rPr>
          <w:rFonts w:ascii="Calibri" w:hAnsi="Calibri" w:cs="Calibri"/>
          <w:sz w:val="32"/>
          <w:szCs w:val="32"/>
        </w:rPr>
        <w:t xml:space="preserve"> the tournament.  If you have any questions do not hesitate to contact me.</w:t>
      </w:r>
    </w:p>
    <w:p w14:paraId="56816957" w14:textId="77777777" w:rsidR="00C3106F" w:rsidRPr="00FA19C6" w:rsidRDefault="00C3106F" w:rsidP="00863094">
      <w:pPr>
        <w:spacing w:line="360" w:lineRule="atLeast"/>
        <w:ind w:firstLine="720"/>
        <w:outlineLvl w:val="0"/>
        <w:rPr>
          <w:rFonts w:ascii="Calibri" w:hAnsi="Calibri" w:cs="Calibri"/>
          <w:b/>
          <w:sz w:val="32"/>
          <w:szCs w:val="32"/>
          <w:u w:val="single"/>
        </w:rPr>
      </w:pPr>
    </w:p>
    <w:p w14:paraId="3DB31BED" w14:textId="77777777" w:rsidR="00C3106F" w:rsidRPr="00FA19C6" w:rsidRDefault="00C3106F" w:rsidP="00C3106F">
      <w:pPr>
        <w:spacing w:line="360" w:lineRule="atLeast"/>
        <w:ind w:left="720"/>
        <w:outlineLvl w:val="0"/>
        <w:rPr>
          <w:rFonts w:ascii="Calibri" w:hAnsi="Calibri" w:cs="Calibri"/>
          <w:sz w:val="32"/>
          <w:szCs w:val="32"/>
        </w:rPr>
      </w:pPr>
      <w:r w:rsidRPr="00FA19C6">
        <w:rPr>
          <w:rFonts w:ascii="Calibri" w:hAnsi="Calibri" w:cs="Calibri"/>
          <w:sz w:val="32"/>
          <w:szCs w:val="32"/>
        </w:rPr>
        <w:t>Thank you for your interest and participation.</w:t>
      </w:r>
    </w:p>
    <w:p w14:paraId="1B432D77" w14:textId="77777777" w:rsidR="00C3106F" w:rsidRPr="00FA19C6" w:rsidRDefault="00C3106F" w:rsidP="00C3106F">
      <w:pPr>
        <w:spacing w:line="360" w:lineRule="atLeast"/>
        <w:ind w:left="720"/>
        <w:rPr>
          <w:rFonts w:ascii="Calibri" w:hAnsi="Calibri" w:cs="Calibri"/>
          <w:sz w:val="32"/>
          <w:szCs w:val="32"/>
        </w:rPr>
      </w:pPr>
    </w:p>
    <w:p w14:paraId="7B33E3F3" w14:textId="77777777" w:rsidR="00C3106F" w:rsidRPr="00FA19C6" w:rsidRDefault="00C3106F" w:rsidP="00C3106F">
      <w:pPr>
        <w:spacing w:line="360" w:lineRule="atLeast"/>
        <w:ind w:left="720"/>
        <w:outlineLvl w:val="0"/>
        <w:rPr>
          <w:rFonts w:ascii="Calibri" w:hAnsi="Calibri" w:cs="Calibri"/>
          <w:sz w:val="32"/>
          <w:szCs w:val="32"/>
        </w:rPr>
      </w:pPr>
      <w:r w:rsidRPr="00FA19C6">
        <w:rPr>
          <w:rFonts w:ascii="Calibri" w:hAnsi="Calibri" w:cs="Calibri"/>
          <w:sz w:val="32"/>
          <w:szCs w:val="32"/>
        </w:rPr>
        <w:t>Janet Gray-Baker</w:t>
      </w:r>
    </w:p>
    <w:p w14:paraId="10BCEA8D" w14:textId="77777777" w:rsidR="00C3106F" w:rsidRPr="00FA19C6" w:rsidRDefault="00C3106F" w:rsidP="00C3106F">
      <w:pPr>
        <w:spacing w:line="360" w:lineRule="atLeast"/>
        <w:ind w:left="720"/>
        <w:outlineLvl w:val="0"/>
        <w:rPr>
          <w:rFonts w:ascii="Calibri" w:hAnsi="Calibri" w:cs="Calibri"/>
          <w:sz w:val="32"/>
          <w:szCs w:val="32"/>
        </w:rPr>
      </w:pPr>
      <w:r w:rsidRPr="00FA19C6">
        <w:rPr>
          <w:rFonts w:ascii="Calibri" w:hAnsi="Calibri" w:cs="Calibri"/>
          <w:sz w:val="32"/>
          <w:szCs w:val="32"/>
        </w:rPr>
        <w:t>P.W.S.A. High School Chair</w:t>
      </w:r>
    </w:p>
    <w:p w14:paraId="3A7ECDB5" w14:textId="77777777" w:rsidR="00C3106F" w:rsidRDefault="00C3106F" w:rsidP="00863094">
      <w:pPr>
        <w:spacing w:line="360" w:lineRule="atLeast"/>
        <w:ind w:firstLine="720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2DA67238" w14:textId="77777777" w:rsidR="006421AD" w:rsidRDefault="006421AD" w:rsidP="00863094">
      <w:pPr>
        <w:spacing w:line="360" w:lineRule="atLeast"/>
        <w:ind w:firstLine="720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6578A389" w14:textId="6A0A9EC9" w:rsidR="00E3505D" w:rsidRDefault="00E3505D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347A6F45" w14:textId="580B7345" w:rsidR="00BD2388" w:rsidRDefault="00BD2388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4A5209AA" w14:textId="4849924D" w:rsidR="00BD2388" w:rsidRDefault="00BD2388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497E821E" w14:textId="15529331" w:rsidR="00BD2388" w:rsidRDefault="00BD2388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1BE56D8F" w14:textId="4BA8C79D" w:rsidR="00BD2388" w:rsidRDefault="00BD2388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24FEA283" w14:textId="57AD3236" w:rsidR="00BD2388" w:rsidRDefault="00BD2388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2A6C2B6B" w14:textId="77777777" w:rsidR="00BD2388" w:rsidRDefault="00BD2388" w:rsidP="00E3505D">
      <w:pPr>
        <w:spacing w:line="360" w:lineRule="atLeast"/>
        <w:outlineLvl w:val="0"/>
        <w:rPr>
          <w:rFonts w:ascii="Trebuchet MS" w:hAnsi="Trebuchet MS"/>
          <w:b/>
          <w:sz w:val="32"/>
          <w:szCs w:val="32"/>
          <w:u w:val="single"/>
        </w:rPr>
      </w:pPr>
    </w:p>
    <w:p w14:paraId="6026ACC3" w14:textId="6E939208" w:rsidR="00AC67F7" w:rsidRPr="00FA19C6" w:rsidRDefault="00AC67F7" w:rsidP="00E3505D">
      <w:pPr>
        <w:pStyle w:val="Heading3"/>
        <w:ind w:left="720"/>
        <w:jc w:val="left"/>
        <w:rPr>
          <w:rFonts w:ascii="Calibri Light" w:hAnsi="Calibri Light" w:cs="Calibri Light"/>
          <w:b/>
          <w:sz w:val="32"/>
          <w:szCs w:val="32"/>
        </w:rPr>
      </w:pPr>
      <w:r w:rsidRPr="00FA19C6">
        <w:rPr>
          <w:rFonts w:ascii="Calibri Light" w:hAnsi="Calibri Light" w:cs="Calibri Light"/>
          <w:b/>
          <w:sz w:val="32"/>
          <w:szCs w:val="32"/>
        </w:rPr>
        <w:lastRenderedPageBreak/>
        <w:t xml:space="preserve">Tournament Registration </w:t>
      </w:r>
    </w:p>
    <w:p w14:paraId="46BEA78E" w14:textId="77777777" w:rsidR="00AC67F7" w:rsidRPr="00FA19C6" w:rsidRDefault="00AC67F7" w:rsidP="00E3505D">
      <w:pPr>
        <w:numPr>
          <w:ilvl w:val="0"/>
          <w:numId w:val="46"/>
        </w:numPr>
        <w:autoSpaceDE/>
        <w:autoSpaceDN/>
        <w:contextualSpacing/>
        <w:rPr>
          <w:rFonts w:ascii="Calibri" w:eastAsia="MS Mincho" w:hAnsi="Calibri" w:cs="Calibri"/>
          <w:sz w:val="28"/>
          <w:szCs w:val="28"/>
        </w:rPr>
      </w:pPr>
      <w:r w:rsidRPr="00FA19C6">
        <w:rPr>
          <w:rFonts w:ascii="Calibri" w:eastAsia="MS Mincho" w:hAnsi="Calibri" w:cs="Calibri"/>
          <w:sz w:val="28"/>
          <w:szCs w:val="28"/>
        </w:rPr>
        <w:t>Cost is $350.00 per team. Cheque to made payable to P.W.S.A.</w:t>
      </w:r>
      <w:r w:rsidRPr="00FA19C6">
        <w:rPr>
          <w:rFonts w:ascii="Calibri" w:eastAsia="MS Mincho" w:hAnsi="Calibri" w:cs="Calibri"/>
          <w:sz w:val="28"/>
          <w:szCs w:val="28"/>
        </w:rPr>
        <w:tab/>
      </w:r>
    </w:p>
    <w:p w14:paraId="1B2ECFF3" w14:textId="77777777" w:rsidR="00AC67F7" w:rsidRPr="00FA19C6" w:rsidRDefault="00AC67F7" w:rsidP="00E3505D">
      <w:pPr>
        <w:numPr>
          <w:ilvl w:val="0"/>
          <w:numId w:val="46"/>
        </w:numPr>
        <w:autoSpaceDE/>
        <w:autoSpaceDN/>
        <w:contextualSpacing/>
        <w:rPr>
          <w:rFonts w:ascii="Calibri" w:eastAsia="MS Mincho" w:hAnsi="Calibri" w:cs="Calibri"/>
          <w:sz w:val="28"/>
          <w:szCs w:val="28"/>
        </w:rPr>
      </w:pPr>
      <w:r w:rsidRPr="00FA19C6">
        <w:rPr>
          <w:rFonts w:ascii="Calibri" w:eastAsia="MS Mincho" w:hAnsi="Calibri" w:cs="Calibri"/>
          <w:sz w:val="28"/>
          <w:szCs w:val="28"/>
        </w:rPr>
        <w:t>Completed registration form</w:t>
      </w:r>
      <w:r w:rsidRPr="00FA19C6">
        <w:rPr>
          <w:rFonts w:ascii="Calibri" w:eastAsia="MS Mincho" w:hAnsi="Calibri" w:cs="Calibri"/>
          <w:sz w:val="28"/>
          <w:szCs w:val="28"/>
        </w:rPr>
        <w:tab/>
      </w:r>
      <w:r w:rsidRPr="00FA19C6">
        <w:rPr>
          <w:rFonts w:ascii="Calibri" w:eastAsia="MS Mincho" w:hAnsi="Calibri" w:cs="Calibri"/>
          <w:sz w:val="28"/>
          <w:szCs w:val="28"/>
        </w:rPr>
        <w:tab/>
      </w:r>
      <w:r w:rsidRPr="00FA19C6">
        <w:rPr>
          <w:rFonts w:ascii="Calibri" w:eastAsia="MS Mincho" w:hAnsi="Calibri" w:cs="Calibri"/>
          <w:sz w:val="28"/>
          <w:szCs w:val="28"/>
        </w:rPr>
        <w:tab/>
      </w:r>
    </w:p>
    <w:p w14:paraId="6DEC5D30" w14:textId="1257DA15" w:rsidR="00AC67F7" w:rsidRPr="00FA19C6" w:rsidRDefault="00AC67F7" w:rsidP="00E3505D">
      <w:pPr>
        <w:numPr>
          <w:ilvl w:val="0"/>
          <w:numId w:val="46"/>
        </w:numPr>
        <w:spacing w:line="360" w:lineRule="atLeast"/>
        <w:outlineLvl w:val="0"/>
        <w:rPr>
          <w:rFonts w:ascii="Calibri" w:hAnsi="Calibri" w:cs="Calibri"/>
          <w:b/>
          <w:sz w:val="28"/>
          <w:szCs w:val="28"/>
          <w:u w:val="single"/>
        </w:rPr>
      </w:pPr>
      <w:r w:rsidRPr="00FA19C6">
        <w:rPr>
          <w:rFonts w:ascii="Calibri" w:eastAsia="MS Mincho" w:hAnsi="Calibri" w:cs="Calibri"/>
          <w:sz w:val="28"/>
          <w:szCs w:val="28"/>
        </w:rPr>
        <w:t>Signed waiver</w:t>
      </w:r>
      <w:r w:rsidR="007426A0">
        <w:rPr>
          <w:rFonts w:ascii="Calibri" w:eastAsia="MS Mincho" w:hAnsi="Calibri" w:cs="Calibri"/>
          <w:sz w:val="28"/>
          <w:szCs w:val="28"/>
        </w:rPr>
        <w:t xml:space="preserve"> for each player and coach</w:t>
      </w:r>
    </w:p>
    <w:p w14:paraId="59709907" w14:textId="77777777" w:rsidR="00AC67F7" w:rsidRPr="00FA19C6" w:rsidRDefault="00AC67F7" w:rsidP="00E3505D">
      <w:pPr>
        <w:spacing w:line="360" w:lineRule="atLeast"/>
        <w:outlineLvl w:val="0"/>
        <w:rPr>
          <w:rFonts w:ascii="Calibri" w:hAnsi="Calibri" w:cs="Calibri"/>
          <w:b/>
          <w:sz w:val="32"/>
          <w:szCs w:val="32"/>
          <w:u w:val="single"/>
        </w:rPr>
      </w:pPr>
    </w:p>
    <w:p w14:paraId="4FAB8A84" w14:textId="77777777" w:rsidR="00EE5F6F" w:rsidRPr="00FA19C6" w:rsidRDefault="00AC67F7" w:rsidP="00E3505D">
      <w:pPr>
        <w:pStyle w:val="Heading3"/>
        <w:ind w:left="720"/>
        <w:jc w:val="both"/>
        <w:rPr>
          <w:rFonts w:ascii="Calibri Light" w:hAnsi="Calibri Light" w:cs="Calibri Light"/>
          <w:b/>
          <w:sz w:val="32"/>
          <w:szCs w:val="32"/>
        </w:rPr>
      </w:pPr>
      <w:r w:rsidRPr="00FA19C6">
        <w:rPr>
          <w:rFonts w:ascii="Calibri Light" w:hAnsi="Calibri Light" w:cs="Calibri Light"/>
          <w:b/>
          <w:sz w:val="32"/>
          <w:szCs w:val="32"/>
        </w:rPr>
        <w:t>Tournament Guidelines</w:t>
      </w:r>
    </w:p>
    <w:p w14:paraId="02EDD627" w14:textId="0657DD82" w:rsidR="009F7E94" w:rsidRPr="00FA19C6" w:rsidRDefault="006609C9" w:rsidP="006609C9">
      <w:pPr>
        <w:numPr>
          <w:ilvl w:val="0"/>
          <w:numId w:val="38"/>
        </w:numPr>
        <w:spacing w:line="360" w:lineRule="atLeast"/>
        <w:rPr>
          <w:rFonts w:ascii="Calibri" w:hAnsi="Calibri" w:cs="Calibri"/>
          <w:i/>
          <w:sz w:val="28"/>
          <w:szCs w:val="28"/>
        </w:rPr>
      </w:pPr>
      <w:r w:rsidRPr="00FA19C6">
        <w:rPr>
          <w:rFonts w:ascii="Calibri" w:hAnsi="Calibri" w:cs="Calibri"/>
          <w:sz w:val="28"/>
          <w:szCs w:val="28"/>
        </w:rPr>
        <w:t>There will</w:t>
      </w:r>
      <w:r w:rsidR="00C94496" w:rsidRPr="00FA19C6">
        <w:rPr>
          <w:rFonts w:ascii="Calibri" w:hAnsi="Calibri" w:cs="Calibri"/>
          <w:sz w:val="28"/>
          <w:szCs w:val="28"/>
        </w:rPr>
        <w:t xml:space="preserve"> be two division</w:t>
      </w:r>
      <w:r w:rsidR="00AC67F7" w:rsidRPr="00FA19C6">
        <w:rPr>
          <w:rFonts w:ascii="Calibri" w:hAnsi="Calibri" w:cs="Calibri"/>
          <w:sz w:val="28"/>
          <w:szCs w:val="28"/>
        </w:rPr>
        <w:t xml:space="preserve">s; </w:t>
      </w:r>
      <w:r w:rsidR="00C94496" w:rsidRPr="00FA19C6">
        <w:rPr>
          <w:rFonts w:ascii="Calibri" w:hAnsi="Calibri" w:cs="Calibri"/>
          <w:sz w:val="28"/>
          <w:szCs w:val="28"/>
        </w:rPr>
        <w:t xml:space="preserve">Competitive </w:t>
      </w:r>
      <w:r w:rsidR="00F12E39" w:rsidRPr="00FA19C6">
        <w:rPr>
          <w:rFonts w:ascii="Calibri" w:hAnsi="Calibri" w:cs="Calibri"/>
          <w:sz w:val="28"/>
          <w:szCs w:val="28"/>
        </w:rPr>
        <w:t>and</w:t>
      </w:r>
      <w:r w:rsidR="00C94496" w:rsidRPr="00FA19C6">
        <w:rPr>
          <w:rFonts w:ascii="Calibri" w:hAnsi="Calibri" w:cs="Calibri"/>
          <w:sz w:val="28"/>
          <w:szCs w:val="28"/>
        </w:rPr>
        <w:t xml:space="preserve"> Recreation.</w:t>
      </w:r>
      <w:r w:rsidR="00AC67F7" w:rsidRPr="00FA19C6">
        <w:rPr>
          <w:rFonts w:ascii="Calibri" w:hAnsi="Calibri" w:cs="Calibri"/>
          <w:sz w:val="28"/>
          <w:szCs w:val="28"/>
        </w:rPr>
        <w:t xml:space="preserve"> </w:t>
      </w:r>
      <w:r w:rsidR="00AC67F7" w:rsidRPr="00FA19C6">
        <w:rPr>
          <w:rFonts w:ascii="Calibri" w:hAnsi="Calibri" w:cs="Calibri"/>
          <w:i/>
          <w:sz w:val="28"/>
          <w:szCs w:val="28"/>
        </w:rPr>
        <w:t>If enough teams warrant it.</w:t>
      </w:r>
    </w:p>
    <w:p w14:paraId="793D54BB" w14:textId="77777777" w:rsidR="00AC67F7" w:rsidRPr="00FA19C6" w:rsidRDefault="00AC67F7" w:rsidP="00262F5A">
      <w:pPr>
        <w:numPr>
          <w:ilvl w:val="0"/>
          <w:numId w:val="38"/>
        </w:numPr>
        <w:spacing w:line="360" w:lineRule="atLeast"/>
        <w:rPr>
          <w:rFonts w:ascii="Calibri" w:hAnsi="Calibri" w:cs="Calibri"/>
          <w:sz w:val="28"/>
          <w:szCs w:val="28"/>
        </w:rPr>
      </w:pPr>
      <w:r w:rsidRPr="00FA19C6">
        <w:rPr>
          <w:rFonts w:ascii="Calibri" w:hAnsi="Calibri" w:cs="Calibri"/>
          <w:sz w:val="28"/>
          <w:szCs w:val="28"/>
        </w:rPr>
        <w:t>Pool play format</w:t>
      </w:r>
    </w:p>
    <w:p w14:paraId="32227F52" w14:textId="77777777" w:rsidR="002E4CCD" w:rsidRDefault="002E4CCD" w:rsidP="00E3505D">
      <w:pPr>
        <w:spacing w:line="360" w:lineRule="atLeast"/>
        <w:rPr>
          <w:rFonts w:ascii="Trebuchet MS" w:hAnsi="Trebuchet MS"/>
          <w:b/>
          <w:sz w:val="32"/>
          <w:szCs w:val="32"/>
          <w:u w:val="single"/>
        </w:rPr>
      </w:pPr>
    </w:p>
    <w:p w14:paraId="707B49FF" w14:textId="77777777" w:rsidR="00262F5A" w:rsidRPr="00FA19C6" w:rsidRDefault="00262F5A" w:rsidP="008576E4">
      <w:pPr>
        <w:pStyle w:val="Heading3"/>
        <w:ind w:left="720"/>
        <w:jc w:val="left"/>
        <w:rPr>
          <w:rFonts w:ascii="Calibri Light" w:hAnsi="Calibri Light" w:cs="Calibri Light"/>
          <w:b/>
          <w:sz w:val="32"/>
          <w:szCs w:val="32"/>
        </w:rPr>
      </w:pPr>
      <w:r w:rsidRPr="00FA19C6">
        <w:rPr>
          <w:rFonts w:ascii="Calibri Light" w:hAnsi="Calibri Light" w:cs="Calibri Light"/>
          <w:b/>
          <w:sz w:val="32"/>
          <w:szCs w:val="32"/>
        </w:rPr>
        <w:t>Tournament Site</w:t>
      </w:r>
    </w:p>
    <w:p w14:paraId="44D2BA57" w14:textId="77777777" w:rsidR="00262F5A" w:rsidRPr="00FA19C6" w:rsidRDefault="00236395" w:rsidP="00262F5A">
      <w:pPr>
        <w:spacing w:line="360" w:lineRule="atLeast"/>
        <w:rPr>
          <w:rFonts w:ascii="Calibri" w:hAnsi="Calibri" w:cs="Calibri"/>
          <w:sz w:val="28"/>
          <w:szCs w:val="28"/>
        </w:rPr>
      </w:pPr>
      <w:r w:rsidRPr="00FA19C6">
        <w:rPr>
          <w:rFonts w:ascii="Calibri" w:hAnsi="Calibri" w:cs="Calibri"/>
          <w:sz w:val="32"/>
          <w:szCs w:val="32"/>
        </w:rPr>
        <w:tab/>
      </w:r>
      <w:r w:rsidRPr="00FA19C6">
        <w:rPr>
          <w:rFonts w:ascii="Calibri" w:hAnsi="Calibri" w:cs="Calibri"/>
          <w:sz w:val="28"/>
          <w:szCs w:val="28"/>
        </w:rPr>
        <w:t>Seneca College – Newnham Campus</w:t>
      </w:r>
      <w:r w:rsidR="007E5B35">
        <w:rPr>
          <w:rFonts w:ascii="Calibri" w:hAnsi="Calibri" w:cs="Calibri"/>
          <w:sz w:val="28"/>
          <w:szCs w:val="28"/>
        </w:rPr>
        <w:t xml:space="preserve"> &amp; Oriole Park</w:t>
      </w:r>
    </w:p>
    <w:p w14:paraId="63437B70" w14:textId="77777777" w:rsidR="00236395" w:rsidRDefault="00236395" w:rsidP="007E5B35">
      <w:pPr>
        <w:spacing w:line="360" w:lineRule="atLeast"/>
        <w:rPr>
          <w:rFonts w:ascii="Calibri" w:hAnsi="Calibri" w:cs="Calibri"/>
          <w:sz w:val="28"/>
          <w:szCs w:val="28"/>
        </w:rPr>
      </w:pPr>
      <w:r w:rsidRPr="00FA19C6">
        <w:rPr>
          <w:rFonts w:ascii="Calibri" w:hAnsi="Calibri" w:cs="Calibri"/>
          <w:sz w:val="28"/>
          <w:szCs w:val="28"/>
        </w:rPr>
        <w:tab/>
      </w:r>
    </w:p>
    <w:p w14:paraId="2EE35DBE" w14:textId="77777777" w:rsidR="00C94496" w:rsidRPr="007E5B35" w:rsidRDefault="003D5A91" w:rsidP="007E5B35">
      <w:pPr>
        <w:spacing w:line="360" w:lineRule="atLeas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30B05DD" wp14:editId="7524729B">
                <wp:simplePos x="0" y="0"/>
                <wp:positionH relativeFrom="column">
                  <wp:posOffset>4003766</wp:posOffset>
                </wp:positionH>
                <wp:positionV relativeFrom="paragraph">
                  <wp:posOffset>720362</wp:posOffset>
                </wp:positionV>
                <wp:extent cx="2188029" cy="2555422"/>
                <wp:effectExtent l="0" t="0" r="9525" b="101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029" cy="2555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369E8" w14:textId="77777777" w:rsidR="003D5A91" w:rsidRPr="00157A58" w:rsidRDefault="003D5A9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</w:pPr>
                            <w:r w:rsidRPr="00157A58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  <w:t>Newnham Campus address:</w:t>
                            </w:r>
                          </w:p>
                          <w:p w14:paraId="22B2CFDC" w14:textId="77777777" w:rsidR="003D5A91" w:rsidRPr="00157A58" w:rsidRDefault="003D5A91">
                            <w:pPr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157A58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CA"/>
                              </w:rPr>
                              <w:t>Building D, 1750 Finch Ave E, North York, ON M2J 2X5</w:t>
                            </w:r>
                          </w:p>
                          <w:p w14:paraId="40DCF806" w14:textId="77777777" w:rsidR="003D5A91" w:rsidRPr="00157A58" w:rsidRDefault="003D5A9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</w:pPr>
                          </w:p>
                          <w:p w14:paraId="7823D47E" w14:textId="77777777" w:rsidR="003D5A91" w:rsidRPr="00157A58" w:rsidRDefault="003D5A91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</w:pPr>
                            <w:r w:rsidRPr="00157A58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  <w:u w:val="single"/>
                                <w:lang w:val="en-CA"/>
                              </w:rPr>
                              <w:t>Oriole Park address:</w:t>
                            </w:r>
                          </w:p>
                          <w:p w14:paraId="5B82333B" w14:textId="3A160C5C" w:rsidR="0034598C" w:rsidRDefault="003D5A91" w:rsidP="003D5A91">
                            <w:pPr>
                              <w:autoSpaceDE/>
                              <w:autoSpaceDN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en-CA"/>
                              </w:rPr>
                            </w:pPr>
                            <w:r w:rsidRPr="003D5A91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en-CA"/>
                              </w:rPr>
                              <w:t>2975 Don Mills Road West, Toronto, ON M1P 4N7</w:t>
                            </w:r>
                          </w:p>
                          <w:p w14:paraId="7AE501F4" w14:textId="77777777" w:rsidR="0034598C" w:rsidRDefault="0034598C" w:rsidP="003D5A91">
                            <w:pPr>
                              <w:autoSpaceDE/>
                              <w:autoSpaceDN/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en-CA"/>
                              </w:rPr>
                            </w:pPr>
                          </w:p>
                          <w:p w14:paraId="119BEF92" w14:textId="0F896D72" w:rsidR="003D5A91" w:rsidRPr="003D5A91" w:rsidRDefault="0034598C" w:rsidP="003D5A91">
                            <w:pPr>
                              <w:autoSpaceDE/>
                              <w:autoSpaceDN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en-CA"/>
                              </w:rPr>
                              <w:t>Located b</w:t>
                            </w:r>
                            <w:r w:rsidR="003D5A91" w:rsidRPr="003D5A91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  <w:lang w:val="en-CA"/>
                              </w:rPr>
                              <w:t>eside Oriole Arena, east of Leslie, west of 404, between Finch &amp; Sheppard, North York.</w:t>
                            </w:r>
                          </w:p>
                          <w:p w14:paraId="26426904" w14:textId="77777777" w:rsidR="003D5A91" w:rsidRPr="00157A58" w:rsidRDefault="003D5A91">
                            <w:pPr>
                              <w:rPr>
                                <w:sz w:val="26"/>
                                <w:szCs w:val="2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B05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5.25pt;margin-top:56.7pt;width:172.3pt;height:201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" fillcolor="white [3201]" strokeweight=".5pt">
                <v:textbox>
                  <w:txbxContent>
                    <w:p w14:paraId="6C7369E8" w14:textId="77777777" w:rsidR="003D5A91" w:rsidRPr="00157A58" w:rsidRDefault="003D5A91">
                      <w:pP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  <w:lang w:val="en-CA"/>
                        </w:rPr>
                      </w:pPr>
                      <w:r w:rsidRPr="00157A58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  <w:lang w:val="en-CA"/>
                        </w:rPr>
                        <w:t>Newnham Campus address:</w:t>
                      </w:r>
                    </w:p>
                    <w:p w14:paraId="22B2CFDC" w14:textId="77777777" w:rsidR="003D5A91" w:rsidRPr="00157A58" w:rsidRDefault="003D5A91">
                      <w:pPr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CA"/>
                        </w:rPr>
                      </w:pPr>
                      <w:r w:rsidRPr="00157A58"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CA"/>
                        </w:rPr>
                        <w:t>Building D, 1750 Finch Ave E, North York, ON M2J 2X5</w:t>
                      </w:r>
                    </w:p>
                    <w:p w14:paraId="40DCF806" w14:textId="77777777" w:rsidR="003D5A91" w:rsidRPr="00157A58" w:rsidRDefault="003D5A91">
                      <w:pP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  <w:lang w:val="en-CA"/>
                        </w:rPr>
                      </w:pPr>
                    </w:p>
                    <w:p w14:paraId="7823D47E" w14:textId="77777777" w:rsidR="003D5A91" w:rsidRPr="00157A58" w:rsidRDefault="003D5A91">
                      <w:pPr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  <w:lang w:val="en-CA"/>
                        </w:rPr>
                      </w:pPr>
                      <w:r w:rsidRPr="00157A58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  <w:u w:val="single"/>
                          <w:lang w:val="en-CA"/>
                        </w:rPr>
                        <w:t>Oriole Park address:</w:t>
                      </w:r>
                    </w:p>
                    <w:p w14:paraId="5B82333B" w14:textId="3A160C5C" w:rsidR="0034598C" w:rsidRDefault="003D5A91" w:rsidP="003D5A91">
                      <w:pPr>
                        <w:autoSpaceDE/>
                        <w:autoSpaceDN/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  <w:lang w:val="en-CA"/>
                        </w:rPr>
                      </w:pPr>
                      <w:r w:rsidRPr="003D5A91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  <w:lang w:val="en-CA"/>
                        </w:rPr>
                        <w:t>2975 Don Mills Road West, Toronto, ON M1P 4N7</w:t>
                      </w:r>
                    </w:p>
                    <w:p w14:paraId="7AE501F4" w14:textId="77777777" w:rsidR="0034598C" w:rsidRDefault="0034598C" w:rsidP="003D5A91">
                      <w:pPr>
                        <w:autoSpaceDE/>
                        <w:autoSpaceDN/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  <w:lang w:val="en-CA"/>
                        </w:rPr>
                      </w:pPr>
                    </w:p>
                    <w:p w14:paraId="119BEF92" w14:textId="0F896D72" w:rsidR="003D5A91" w:rsidRPr="003D5A91" w:rsidRDefault="0034598C" w:rsidP="003D5A91">
                      <w:pPr>
                        <w:autoSpaceDE/>
                        <w:autoSpaceDN/>
                        <w:rPr>
                          <w:rFonts w:asciiTheme="minorHAnsi" w:hAnsiTheme="minorHAnsi" w:cstheme="minorHAnsi"/>
                          <w:sz w:val="26"/>
                          <w:szCs w:val="26"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  <w:lang w:val="en-CA"/>
                        </w:rPr>
                        <w:t>Located b</w:t>
                      </w:r>
                      <w:r w:rsidR="003D5A91" w:rsidRPr="003D5A91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  <w:shd w:val="clear" w:color="auto" w:fill="FFFFFF"/>
                          <w:lang w:val="en-CA"/>
                        </w:rPr>
                        <w:t>eside Oriole Arena, east of Leslie, west of 404, between Finch &amp; Sheppard, North York.</w:t>
                      </w:r>
                    </w:p>
                    <w:p w14:paraId="26426904" w14:textId="77777777" w:rsidR="003D5A91" w:rsidRPr="00157A58" w:rsidRDefault="003D5A91">
                      <w:pPr>
                        <w:rPr>
                          <w:sz w:val="26"/>
                          <w:szCs w:val="2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B35" w:rsidRPr="007E5B35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C7FBE3C" wp14:editId="4004A4B7">
            <wp:extent cx="3616778" cy="3936888"/>
            <wp:effectExtent l="0" t="0" r="317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4932" cy="39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04A2" w14:textId="77777777" w:rsidR="00EB4BCC" w:rsidRDefault="00EB4BCC" w:rsidP="00E3505D">
      <w:pPr>
        <w:spacing w:line="360" w:lineRule="atLeast"/>
        <w:rPr>
          <w:rFonts w:ascii="Trebuchet MS" w:hAnsi="Trebuchet MS"/>
          <w:sz w:val="32"/>
          <w:szCs w:val="32"/>
        </w:rPr>
      </w:pPr>
    </w:p>
    <w:p w14:paraId="270EA70D" w14:textId="77777777" w:rsidR="00797579" w:rsidRPr="00FA19C6" w:rsidRDefault="003568E6" w:rsidP="00E3505D">
      <w:pPr>
        <w:pStyle w:val="Heading3"/>
        <w:ind w:left="720"/>
        <w:jc w:val="left"/>
        <w:rPr>
          <w:rFonts w:ascii="Calibri Light" w:hAnsi="Calibri Light" w:cs="Calibri Light"/>
          <w:b/>
          <w:sz w:val="32"/>
          <w:szCs w:val="32"/>
        </w:rPr>
      </w:pPr>
      <w:r w:rsidRPr="00FA19C6">
        <w:rPr>
          <w:rFonts w:ascii="Calibri Light" w:hAnsi="Calibri Light" w:cs="Calibri Light"/>
          <w:b/>
          <w:sz w:val="32"/>
          <w:szCs w:val="32"/>
        </w:rPr>
        <w:t xml:space="preserve">Tournament </w:t>
      </w:r>
      <w:r w:rsidR="00797579" w:rsidRPr="00FA19C6">
        <w:rPr>
          <w:rFonts w:ascii="Calibri Light" w:hAnsi="Calibri Light" w:cs="Calibri Light"/>
          <w:b/>
          <w:sz w:val="32"/>
          <w:szCs w:val="32"/>
        </w:rPr>
        <w:t>Accommodations</w:t>
      </w:r>
    </w:p>
    <w:p w14:paraId="782B5C49" w14:textId="77777777" w:rsidR="003568E6" w:rsidRPr="00FA19C6" w:rsidRDefault="00797579" w:rsidP="00EB4BCC">
      <w:pPr>
        <w:spacing w:line="360" w:lineRule="atLeast"/>
        <w:ind w:left="720"/>
        <w:rPr>
          <w:rFonts w:ascii="Calibri" w:hAnsi="Calibri" w:cs="Calibri"/>
          <w:sz w:val="28"/>
          <w:szCs w:val="28"/>
        </w:rPr>
      </w:pPr>
      <w:r w:rsidRPr="00FA19C6">
        <w:rPr>
          <w:rFonts w:ascii="Calibri" w:hAnsi="Calibri" w:cs="Calibri"/>
          <w:sz w:val="28"/>
          <w:szCs w:val="28"/>
        </w:rPr>
        <w:t xml:space="preserve">If you require accommodations we have a wonderful relationship with the Residence &amp; Conference Centre at </w:t>
      </w:r>
      <w:r w:rsidR="003568E6" w:rsidRPr="00FA19C6">
        <w:rPr>
          <w:rFonts w:ascii="Calibri" w:hAnsi="Calibri" w:cs="Calibri"/>
          <w:sz w:val="28"/>
          <w:szCs w:val="28"/>
        </w:rPr>
        <w:t xml:space="preserve">Seneca </w:t>
      </w:r>
      <w:r w:rsidRPr="00FA19C6">
        <w:rPr>
          <w:rFonts w:ascii="Calibri" w:hAnsi="Calibri" w:cs="Calibri"/>
          <w:sz w:val="28"/>
          <w:szCs w:val="28"/>
        </w:rPr>
        <w:t>College</w:t>
      </w:r>
      <w:r w:rsidR="003568E6" w:rsidRPr="00FA19C6">
        <w:rPr>
          <w:rFonts w:ascii="Calibri" w:hAnsi="Calibri" w:cs="Calibri"/>
          <w:sz w:val="28"/>
          <w:szCs w:val="28"/>
        </w:rPr>
        <w:t>.</w:t>
      </w:r>
      <w:r w:rsidRPr="00FA19C6">
        <w:rPr>
          <w:rFonts w:ascii="Calibri" w:hAnsi="Calibri" w:cs="Calibri"/>
          <w:sz w:val="28"/>
          <w:szCs w:val="28"/>
        </w:rPr>
        <w:t xml:space="preserve"> </w:t>
      </w:r>
    </w:p>
    <w:p w14:paraId="3280500F" w14:textId="360C1FFF" w:rsidR="003568E6" w:rsidRPr="008E601D" w:rsidRDefault="003568E6" w:rsidP="008E601D">
      <w:pPr>
        <w:spacing w:line="360" w:lineRule="atLeast"/>
        <w:ind w:left="720"/>
        <w:rPr>
          <w:rFonts w:ascii="Calibri" w:hAnsi="Calibri" w:cs="Calibri"/>
          <w:sz w:val="28"/>
          <w:szCs w:val="28"/>
          <w:lang w:val="en-CA"/>
        </w:rPr>
      </w:pPr>
      <w:r w:rsidRPr="00FA19C6">
        <w:rPr>
          <w:rFonts w:ascii="Calibri" w:hAnsi="Calibri" w:cs="Calibri"/>
          <w:sz w:val="28"/>
          <w:szCs w:val="28"/>
        </w:rPr>
        <w:t>We have secured a rate of $</w:t>
      </w:r>
      <w:r w:rsidR="00CE7377">
        <w:rPr>
          <w:rFonts w:ascii="Calibri" w:hAnsi="Calibri" w:cs="Calibri"/>
          <w:sz w:val="28"/>
          <w:szCs w:val="28"/>
        </w:rPr>
        <w:t>84.95</w:t>
      </w:r>
      <w:r w:rsidRPr="00FA19C6">
        <w:rPr>
          <w:rFonts w:ascii="Calibri" w:hAnsi="Calibri" w:cs="Calibri"/>
          <w:sz w:val="28"/>
          <w:szCs w:val="28"/>
        </w:rPr>
        <w:t>+13% tax (based on single or double occupancy) for a 2-bedroom suite.</w:t>
      </w:r>
      <w:r w:rsidR="008E601D">
        <w:rPr>
          <w:rFonts w:ascii="Calibri" w:hAnsi="Calibri" w:cs="Calibri"/>
          <w:sz w:val="28"/>
          <w:szCs w:val="28"/>
        </w:rPr>
        <w:t xml:space="preserve"> </w:t>
      </w:r>
      <w:r w:rsidR="008E601D" w:rsidRPr="008E601D">
        <w:rPr>
          <w:rFonts w:ascii="Calibri" w:hAnsi="Calibri" w:cs="Calibri"/>
          <w:sz w:val="28"/>
          <w:szCs w:val="28"/>
          <w:lang w:val="en-CA"/>
        </w:rPr>
        <w:t>Add: $5.00 for each additional guest in the suite (Maximum of 4 per suite)</w:t>
      </w:r>
    </w:p>
    <w:p w14:paraId="1A51B7EC" w14:textId="2D4B3EDA" w:rsidR="008E601D" w:rsidRPr="00FA19C6" w:rsidRDefault="00797579" w:rsidP="008C4C81">
      <w:pPr>
        <w:spacing w:line="360" w:lineRule="atLeast"/>
        <w:ind w:left="720"/>
        <w:rPr>
          <w:rFonts w:ascii="Calibri" w:hAnsi="Calibri" w:cs="Calibri"/>
          <w:sz w:val="28"/>
          <w:szCs w:val="28"/>
        </w:rPr>
      </w:pPr>
      <w:r w:rsidRPr="00FA19C6">
        <w:rPr>
          <w:rFonts w:ascii="Calibri" w:hAnsi="Calibri" w:cs="Calibri"/>
          <w:sz w:val="28"/>
          <w:szCs w:val="28"/>
        </w:rPr>
        <w:t xml:space="preserve">Please </w:t>
      </w:r>
      <w:r w:rsidR="003568E6" w:rsidRPr="00FA19C6">
        <w:rPr>
          <w:rFonts w:ascii="Calibri" w:hAnsi="Calibri" w:cs="Calibri"/>
          <w:sz w:val="28"/>
          <w:szCs w:val="28"/>
        </w:rPr>
        <w:t>contact</w:t>
      </w:r>
      <w:r w:rsidR="00B364E1" w:rsidRPr="00FA19C6">
        <w:rPr>
          <w:rFonts w:ascii="Calibri" w:hAnsi="Calibri" w:cs="Calibri"/>
          <w:sz w:val="28"/>
          <w:szCs w:val="28"/>
        </w:rPr>
        <w:t xml:space="preserve"> </w:t>
      </w:r>
      <w:hyperlink r:id="rId11" w:history="1">
        <w:r w:rsidR="0056276A" w:rsidRPr="00FA19C6">
          <w:rPr>
            <w:rStyle w:val="Hyperlink"/>
            <w:rFonts w:ascii="Calibri" w:hAnsi="Calibri" w:cs="Calibri"/>
            <w:sz w:val="28"/>
            <w:szCs w:val="28"/>
          </w:rPr>
          <w:t>Harley Freedman</w:t>
        </w:r>
      </w:hyperlink>
      <w:r w:rsidR="003568E6" w:rsidRPr="00FA19C6">
        <w:rPr>
          <w:rFonts w:ascii="Calibri" w:hAnsi="Calibri" w:cs="Calibri"/>
          <w:sz w:val="28"/>
          <w:szCs w:val="28"/>
        </w:rPr>
        <w:t>, Sales Manage</w:t>
      </w:r>
      <w:r w:rsidR="004924FD" w:rsidRPr="00FA19C6">
        <w:rPr>
          <w:rFonts w:ascii="Calibri" w:hAnsi="Calibri" w:cs="Calibri"/>
          <w:sz w:val="28"/>
          <w:szCs w:val="28"/>
        </w:rPr>
        <w:t>r for Seneca Toronto,</w:t>
      </w:r>
      <w:r w:rsidRPr="00FA19C6">
        <w:rPr>
          <w:rFonts w:ascii="Calibri" w:hAnsi="Calibri" w:cs="Calibri"/>
          <w:sz w:val="28"/>
          <w:szCs w:val="28"/>
        </w:rPr>
        <w:t xml:space="preserve"> to assist </w:t>
      </w:r>
      <w:r w:rsidR="004924FD" w:rsidRPr="00FA19C6">
        <w:rPr>
          <w:rFonts w:ascii="Calibri" w:hAnsi="Calibri" w:cs="Calibri"/>
          <w:sz w:val="28"/>
          <w:szCs w:val="28"/>
        </w:rPr>
        <w:t xml:space="preserve">with </w:t>
      </w:r>
      <w:r w:rsidRPr="00FA19C6">
        <w:rPr>
          <w:rFonts w:ascii="Calibri" w:hAnsi="Calibri" w:cs="Calibri"/>
          <w:sz w:val="28"/>
          <w:szCs w:val="28"/>
        </w:rPr>
        <w:t xml:space="preserve">your booking. </w:t>
      </w:r>
      <w:r w:rsidR="00CA1FA4" w:rsidRPr="00FA19C6">
        <w:rPr>
          <w:rFonts w:ascii="Calibri" w:hAnsi="Calibri" w:cs="Calibri"/>
          <w:sz w:val="28"/>
          <w:szCs w:val="28"/>
        </w:rPr>
        <w:t>W</w:t>
      </w:r>
      <w:r w:rsidR="004924FD" w:rsidRPr="00FA19C6">
        <w:rPr>
          <w:rFonts w:ascii="Calibri" w:hAnsi="Calibri" w:cs="Calibri"/>
          <w:sz w:val="28"/>
          <w:szCs w:val="28"/>
        </w:rPr>
        <w:t>IFI</w:t>
      </w:r>
      <w:r w:rsidR="00CA1FA4" w:rsidRPr="00FA19C6">
        <w:rPr>
          <w:rFonts w:ascii="Calibri" w:hAnsi="Calibri" w:cs="Calibri"/>
          <w:sz w:val="28"/>
          <w:szCs w:val="28"/>
        </w:rPr>
        <w:t xml:space="preserve"> and parking are complimentary.</w:t>
      </w:r>
    </w:p>
    <w:p w14:paraId="00CFE846" w14:textId="77777777" w:rsidR="00FD2A1A" w:rsidRDefault="00FD2A1A" w:rsidP="00797579">
      <w:pPr>
        <w:spacing w:line="360" w:lineRule="atLeast"/>
        <w:rPr>
          <w:rFonts w:ascii="Trebuchet MS" w:hAnsi="Trebuchet MS"/>
          <w:sz w:val="32"/>
          <w:szCs w:val="32"/>
        </w:rPr>
      </w:pPr>
    </w:p>
    <w:p w14:paraId="430E85CB" w14:textId="77777777" w:rsidR="00FD2A1A" w:rsidRDefault="00FD2A1A" w:rsidP="00EB4BCC">
      <w:pPr>
        <w:spacing w:line="360" w:lineRule="atLeast"/>
        <w:ind w:left="720"/>
        <w:rPr>
          <w:rFonts w:ascii="Trebuchet MS" w:hAnsi="Trebuchet MS"/>
          <w:sz w:val="32"/>
          <w:szCs w:val="32"/>
        </w:rPr>
      </w:pPr>
    </w:p>
    <w:p w14:paraId="1F2F97B6" w14:textId="77777777" w:rsidR="00FD2A1A" w:rsidRDefault="00B41D8A" w:rsidP="00EB4BCC">
      <w:pPr>
        <w:spacing w:line="360" w:lineRule="atLeast"/>
        <w:ind w:left="720"/>
        <w:rPr>
          <w:rFonts w:ascii="Trebuchet MS" w:hAnsi="Trebuchet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CEA7D6E" wp14:editId="6ADAAA1E">
            <wp:simplePos x="0" y="0"/>
            <wp:positionH relativeFrom="column">
              <wp:posOffset>-5715</wp:posOffset>
            </wp:positionH>
            <wp:positionV relativeFrom="paragraph">
              <wp:posOffset>-390525</wp:posOffset>
            </wp:positionV>
            <wp:extent cx="1263650" cy="1263650"/>
            <wp:effectExtent l="0" t="0" r="0" b="0"/>
            <wp:wrapNone/>
            <wp:docPr id="4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F3AF" w14:textId="77777777" w:rsidR="00FD2A1A" w:rsidRDefault="00FD2A1A" w:rsidP="00FD2A1A">
      <w:pPr>
        <w:autoSpaceDE/>
        <w:autoSpaceDN/>
        <w:jc w:val="center"/>
        <w:rPr>
          <w:rFonts w:ascii="Cambria" w:eastAsia="MS Mincho" w:hAnsi="Cambria"/>
          <w:b/>
          <w:bCs/>
          <w:sz w:val="32"/>
          <w:szCs w:val="24"/>
        </w:rPr>
      </w:pPr>
    </w:p>
    <w:p w14:paraId="34208739" w14:textId="5DDF48C8" w:rsidR="00F4684E" w:rsidRPr="00FA19C6" w:rsidRDefault="006D49FD" w:rsidP="00FD2A1A">
      <w:pPr>
        <w:autoSpaceDE/>
        <w:autoSpaceDN/>
        <w:jc w:val="center"/>
        <w:rPr>
          <w:rFonts w:ascii="Calibri Light" w:eastAsia="MS Mincho" w:hAnsi="Calibri Light" w:cs="Calibri Light"/>
          <w:b/>
          <w:bCs/>
          <w:sz w:val="44"/>
          <w:szCs w:val="44"/>
        </w:rPr>
      </w:pPr>
      <w:r>
        <w:rPr>
          <w:rFonts w:ascii="Calibri Light" w:eastAsia="MS Mincho" w:hAnsi="Calibri Light" w:cs="Calibri Light"/>
          <w:b/>
          <w:bCs/>
          <w:sz w:val="44"/>
          <w:szCs w:val="44"/>
        </w:rPr>
        <w:t>10</w:t>
      </w:r>
      <w:r w:rsidR="00863094" w:rsidRPr="00FA19C6">
        <w:rPr>
          <w:rFonts w:ascii="Calibri Light" w:eastAsia="MS Mincho" w:hAnsi="Calibri Light" w:cs="Calibri Light"/>
          <w:b/>
          <w:bCs/>
          <w:sz w:val="44"/>
          <w:szCs w:val="44"/>
          <w:vertAlign w:val="superscript"/>
        </w:rPr>
        <w:t>th</w:t>
      </w:r>
      <w:r w:rsidR="00863094" w:rsidRPr="00FA19C6">
        <w:rPr>
          <w:rFonts w:ascii="Calibri Light" w:eastAsia="MS Mincho" w:hAnsi="Calibri Light" w:cs="Calibri Light"/>
          <w:b/>
          <w:bCs/>
          <w:sz w:val="44"/>
          <w:szCs w:val="44"/>
        </w:rPr>
        <w:t xml:space="preserve"> </w:t>
      </w:r>
      <w:r w:rsidR="008576E4" w:rsidRPr="00FA19C6">
        <w:rPr>
          <w:rFonts w:ascii="Calibri Light" w:eastAsia="MS Mincho" w:hAnsi="Calibri Light" w:cs="Calibri Light"/>
          <w:b/>
          <w:bCs/>
          <w:sz w:val="44"/>
          <w:szCs w:val="44"/>
        </w:rPr>
        <w:t xml:space="preserve">Annual P.W.S.A. </w:t>
      </w:r>
      <w:r w:rsidR="00FD2A1A" w:rsidRPr="00FA19C6">
        <w:rPr>
          <w:rFonts w:ascii="Calibri Light" w:eastAsia="MS Mincho" w:hAnsi="Calibri Light" w:cs="Calibri Light"/>
          <w:b/>
          <w:bCs/>
          <w:sz w:val="44"/>
          <w:szCs w:val="44"/>
        </w:rPr>
        <w:t xml:space="preserve">Debbie DeMoel </w:t>
      </w:r>
    </w:p>
    <w:p w14:paraId="5EF058EB" w14:textId="77777777" w:rsidR="00FD2A1A" w:rsidRPr="00FA19C6" w:rsidRDefault="00FD2A1A" w:rsidP="00FD2A1A">
      <w:pPr>
        <w:autoSpaceDE/>
        <w:autoSpaceDN/>
        <w:jc w:val="center"/>
        <w:rPr>
          <w:rFonts w:ascii="Calibri Light" w:eastAsia="MS Mincho" w:hAnsi="Calibri Light" w:cs="Calibri Light"/>
          <w:b/>
          <w:bCs/>
          <w:sz w:val="44"/>
          <w:szCs w:val="44"/>
        </w:rPr>
      </w:pPr>
      <w:r w:rsidRPr="00FA19C6">
        <w:rPr>
          <w:rFonts w:ascii="Calibri Light" w:eastAsia="MS Mincho" w:hAnsi="Calibri Light" w:cs="Calibri Light"/>
          <w:b/>
          <w:bCs/>
          <w:sz w:val="44"/>
          <w:szCs w:val="44"/>
        </w:rPr>
        <w:t>High School Classic</w:t>
      </w:r>
    </w:p>
    <w:p w14:paraId="45900696" w14:textId="77777777" w:rsidR="00FD2A1A" w:rsidRPr="00FA19C6" w:rsidRDefault="00FD2A1A" w:rsidP="00FD2A1A">
      <w:pPr>
        <w:autoSpaceDE/>
        <w:autoSpaceDN/>
        <w:jc w:val="center"/>
        <w:rPr>
          <w:rFonts w:ascii="Calibri Light" w:eastAsia="MS Mincho" w:hAnsi="Calibri Light" w:cs="Calibri Light"/>
          <w:b/>
          <w:bCs/>
          <w:sz w:val="44"/>
          <w:szCs w:val="44"/>
        </w:rPr>
      </w:pPr>
      <w:r w:rsidRPr="00FA19C6">
        <w:rPr>
          <w:rFonts w:ascii="Calibri Light" w:eastAsia="MS Mincho" w:hAnsi="Calibri Light" w:cs="Calibri Light"/>
          <w:b/>
          <w:bCs/>
          <w:sz w:val="44"/>
          <w:szCs w:val="44"/>
        </w:rPr>
        <w:t>Registration Form</w:t>
      </w:r>
    </w:p>
    <w:p w14:paraId="415992D1" w14:textId="77777777" w:rsidR="00FD2A1A" w:rsidRPr="00FD2A1A" w:rsidRDefault="00FD2A1A" w:rsidP="00FD2A1A">
      <w:pPr>
        <w:autoSpaceDE/>
        <w:autoSpaceDN/>
        <w:rPr>
          <w:rFonts w:ascii="Cambria" w:eastAsia="MS Mincho" w:hAnsi="Cambria"/>
          <w:sz w:val="24"/>
          <w:szCs w:val="24"/>
        </w:rPr>
      </w:pPr>
    </w:p>
    <w:p w14:paraId="24622C1A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To Register Please Forward:</w:t>
      </w:r>
      <w:r w:rsidRPr="00FA19C6">
        <w:rPr>
          <w:rFonts w:ascii="Calibri" w:eastAsia="MS Mincho" w:hAnsi="Calibri" w:cs="Calibri"/>
          <w:sz w:val="24"/>
          <w:szCs w:val="24"/>
        </w:rPr>
        <w:tab/>
      </w:r>
      <w:r w:rsidRPr="00FA19C6">
        <w:rPr>
          <w:rFonts w:ascii="Calibri" w:eastAsia="MS Mincho" w:hAnsi="Calibri" w:cs="Calibri"/>
          <w:sz w:val="24"/>
          <w:szCs w:val="24"/>
        </w:rPr>
        <w:tab/>
      </w:r>
      <w:r w:rsidRPr="00FA19C6">
        <w:rPr>
          <w:rFonts w:ascii="Calibri" w:eastAsia="MS Mincho" w:hAnsi="Calibri" w:cs="Calibri"/>
          <w:sz w:val="24"/>
          <w:szCs w:val="24"/>
        </w:rPr>
        <w:tab/>
      </w:r>
      <w:r w:rsidRPr="00FA19C6">
        <w:rPr>
          <w:rFonts w:ascii="Calibri" w:eastAsia="MS Mincho" w:hAnsi="Calibri" w:cs="Calibri"/>
          <w:sz w:val="24"/>
          <w:szCs w:val="24"/>
        </w:rPr>
        <w:tab/>
      </w:r>
    </w:p>
    <w:p w14:paraId="6542A28E" w14:textId="77777777" w:rsidR="00FD2A1A" w:rsidRPr="008C4C81" w:rsidRDefault="00FD2A1A" w:rsidP="00FD2A1A">
      <w:pPr>
        <w:numPr>
          <w:ilvl w:val="0"/>
          <w:numId w:val="41"/>
        </w:numPr>
        <w:autoSpaceDE/>
        <w:autoSpaceDN/>
        <w:contextualSpacing/>
        <w:rPr>
          <w:rFonts w:asciiTheme="minorHAnsi" w:eastAsia="MS Mincho" w:hAnsiTheme="minorHAnsi" w:cs="Calibri"/>
          <w:sz w:val="24"/>
          <w:szCs w:val="24"/>
        </w:rPr>
      </w:pPr>
      <w:r w:rsidRPr="008C4C81">
        <w:rPr>
          <w:rFonts w:asciiTheme="minorHAnsi" w:eastAsia="MS Mincho" w:hAnsiTheme="minorHAnsi" w:cs="Calibri"/>
          <w:sz w:val="24"/>
          <w:szCs w:val="24"/>
        </w:rPr>
        <w:t>Cheque for $350.00 payable to PWSA</w:t>
      </w:r>
      <w:r w:rsidRPr="008C4C81">
        <w:rPr>
          <w:rFonts w:asciiTheme="minorHAnsi" w:eastAsia="MS Mincho" w:hAnsiTheme="minorHAnsi" w:cs="Calibri"/>
          <w:sz w:val="24"/>
          <w:szCs w:val="24"/>
        </w:rPr>
        <w:tab/>
      </w:r>
    </w:p>
    <w:p w14:paraId="48631BDE" w14:textId="77777777" w:rsidR="00FD2A1A" w:rsidRPr="008C4C81" w:rsidRDefault="00FD2A1A" w:rsidP="00FD2A1A">
      <w:pPr>
        <w:numPr>
          <w:ilvl w:val="0"/>
          <w:numId w:val="41"/>
        </w:numPr>
        <w:autoSpaceDE/>
        <w:autoSpaceDN/>
        <w:contextualSpacing/>
        <w:rPr>
          <w:rFonts w:asciiTheme="minorHAnsi" w:eastAsia="MS Mincho" w:hAnsiTheme="minorHAnsi" w:cs="Calibri"/>
          <w:sz w:val="24"/>
          <w:szCs w:val="24"/>
        </w:rPr>
      </w:pPr>
      <w:r w:rsidRPr="008C4C81">
        <w:rPr>
          <w:rFonts w:asciiTheme="minorHAnsi" w:eastAsia="MS Mincho" w:hAnsiTheme="minorHAnsi" w:cs="Calibri"/>
          <w:sz w:val="24"/>
          <w:szCs w:val="24"/>
        </w:rPr>
        <w:t>Completed registration form</w:t>
      </w:r>
      <w:r w:rsidRPr="008C4C81">
        <w:rPr>
          <w:rFonts w:asciiTheme="minorHAnsi" w:eastAsia="MS Mincho" w:hAnsiTheme="minorHAnsi" w:cs="Calibri"/>
          <w:sz w:val="24"/>
          <w:szCs w:val="24"/>
        </w:rPr>
        <w:tab/>
      </w:r>
      <w:r w:rsidRPr="008C4C81">
        <w:rPr>
          <w:rFonts w:asciiTheme="minorHAnsi" w:eastAsia="MS Mincho" w:hAnsiTheme="minorHAnsi" w:cs="Calibri"/>
          <w:sz w:val="24"/>
          <w:szCs w:val="24"/>
        </w:rPr>
        <w:tab/>
      </w:r>
      <w:r w:rsidRPr="008C4C81">
        <w:rPr>
          <w:rFonts w:asciiTheme="minorHAnsi" w:eastAsia="MS Mincho" w:hAnsiTheme="minorHAnsi" w:cs="Calibri"/>
          <w:sz w:val="24"/>
          <w:szCs w:val="24"/>
        </w:rPr>
        <w:tab/>
      </w:r>
    </w:p>
    <w:p w14:paraId="1B856610" w14:textId="77777777" w:rsidR="008C4C81" w:rsidRDefault="00FD2A1A" w:rsidP="00FD2A1A">
      <w:pPr>
        <w:numPr>
          <w:ilvl w:val="0"/>
          <w:numId w:val="41"/>
        </w:numPr>
        <w:autoSpaceDE/>
        <w:autoSpaceDN/>
        <w:contextualSpacing/>
        <w:rPr>
          <w:rFonts w:ascii="Cambria" w:eastAsia="MS Mincho" w:hAnsi="Cambria"/>
          <w:sz w:val="24"/>
          <w:szCs w:val="24"/>
        </w:rPr>
      </w:pPr>
      <w:r w:rsidRPr="008C4C81">
        <w:rPr>
          <w:rFonts w:asciiTheme="minorHAnsi" w:eastAsia="MS Mincho" w:hAnsiTheme="minorHAnsi" w:cs="Calibri"/>
          <w:sz w:val="24"/>
          <w:szCs w:val="24"/>
        </w:rPr>
        <w:t>Signed waiver</w:t>
      </w:r>
      <w:r w:rsidR="008E601D" w:rsidRPr="008C4C81">
        <w:rPr>
          <w:rFonts w:asciiTheme="minorHAnsi" w:eastAsia="MS Mincho" w:hAnsiTheme="minorHAnsi"/>
          <w:sz w:val="24"/>
          <w:szCs w:val="24"/>
        </w:rPr>
        <w:t>(s) for each player and coach</w:t>
      </w:r>
      <w:r w:rsidRPr="00FD2A1A">
        <w:rPr>
          <w:rFonts w:ascii="Cambria" w:eastAsia="MS Mincho" w:hAnsi="Cambria"/>
          <w:sz w:val="24"/>
          <w:szCs w:val="24"/>
        </w:rPr>
        <w:tab/>
      </w:r>
    </w:p>
    <w:p w14:paraId="63BBE0DB" w14:textId="77777777" w:rsidR="008C4C81" w:rsidRDefault="008C4C81" w:rsidP="008C4C81">
      <w:pPr>
        <w:autoSpaceDE/>
        <w:autoSpaceDN/>
        <w:contextualSpacing/>
        <w:rPr>
          <w:rFonts w:ascii="Cambria" w:eastAsia="MS Mincho" w:hAnsi="Cambria"/>
          <w:sz w:val="24"/>
          <w:szCs w:val="24"/>
        </w:rPr>
      </w:pPr>
    </w:p>
    <w:p w14:paraId="1D30FE46" w14:textId="09B61224" w:rsidR="00FD2A1A" w:rsidRPr="00FD2A1A" w:rsidRDefault="008C4C81" w:rsidP="008C4C81">
      <w:pPr>
        <w:autoSpaceDE/>
        <w:autoSpaceDN/>
        <w:contextualSpacing/>
        <w:rPr>
          <w:rFonts w:ascii="Cambria" w:eastAsia="MS Mincho" w:hAnsi="Cambria"/>
          <w:sz w:val="24"/>
          <w:szCs w:val="24"/>
        </w:rPr>
      </w:pPr>
      <w:r>
        <w:rPr>
          <w:rFonts w:asciiTheme="minorHAnsi" w:eastAsia="MS Mincho" w:hAnsiTheme="minorHAnsi"/>
          <w:sz w:val="24"/>
          <w:szCs w:val="24"/>
        </w:rPr>
        <w:t xml:space="preserve">Tournament entry deadline is </w:t>
      </w:r>
      <w:r w:rsidRPr="004A17F9">
        <w:rPr>
          <w:rFonts w:asciiTheme="minorHAnsi" w:eastAsia="MS Mincho" w:hAnsiTheme="minorHAnsi"/>
          <w:b/>
          <w:sz w:val="24"/>
          <w:szCs w:val="24"/>
          <w:u w:val="single"/>
        </w:rPr>
        <w:t>Friday, May 10</w:t>
      </w:r>
      <w:r w:rsidRPr="004A17F9">
        <w:rPr>
          <w:rFonts w:asciiTheme="minorHAnsi" w:eastAsia="MS Mincho" w:hAnsiTheme="minorHAnsi"/>
          <w:b/>
          <w:sz w:val="24"/>
          <w:szCs w:val="24"/>
          <w:u w:val="single"/>
          <w:vertAlign w:val="superscript"/>
        </w:rPr>
        <w:t>th</w:t>
      </w:r>
      <w:r w:rsidRPr="004A17F9">
        <w:rPr>
          <w:rFonts w:asciiTheme="minorHAnsi" w:eastAsia="MS Mincho" w:hAnsiTheme="minorHAnsi"/>
          <w:b/>
          <w:sz w:val="24"/>
          <w:szCs w:val="24"/>
          <w:u w:val="single"/>
        </w:rPr>
        <w:t>, 2019</w:t>
      </w:r>
      <w:r w:rsidR="00FD2A1A" w:rsidRPr="00FD2A1A">
        <w:rPr>
          <w:rFonts w:ascii="Cambria" w:eastAsia="MS Mincho" w:hAnsi="Cambria"/>
          <w:sz w:val="24"/>
          <w:szCs w:val="24"/>
        </w:rPr>
        <w:tab/>
      </w:r>
      <w:r w:rsidR="00FD2A1A" w:rsidRPr="00FD2A1A">
        <w:rPr>
          <w:rFonts w:ascii="Cambria" w:eastAsia="MS Mincho" w:hAnsi="Cambria"/>
          <w:sz w:val="24"/>
          <w:szCs w:val="24"/>
        </w:rPr>
        <w:tab/>
      </w:r>
      <w:r w:rsidR="00FD2A1A" w:rsidRPr="00FD2A1A">
        <w:rPr>
          <w:rFonts w:ascii="Cambria" w:eastAsia="MS Mincho" w:hAnsi="Cambria"/>
          <w:sz w:val="24"/>
          <w:szCs w:val="24"/>
        </w:rPr>
        <w:tab/>
      </w:r>
    </w:p>
    <w:p w14:paraId="7B97891C" w14:textId="77777777" w:rsidR="00FD2A1A" w:rsidRPr="00FD2A1A" w:rsidRDefault="00FD2A1A" w:rsidP="00FD2A1A">
      <w:pPr>
        <w:autoSpaceDE/>
        <w:autoSpaceDN/>
        <w:rPr>
          <w:rFonts w:ascii="Cambria" w:eastAsia="MS Mincho" w:hAnsi="Cambria"/>
          <w:sz w:val="24"/>
          <w:szCs w:val="24"/>
        </w:rPr>
      </w:pPr>
      <w:r w:rsidRPr="00FD2A1A">
        <w:rPr>
          <w:rFonts w:ascii="Cambria" w:eastAsia="MS Mincho" w:hAnsi="Cambria"/>
          <w:sz w:val="24"/>
          <w:szCs w:val="24"/>
        </w:rPr>
        <w:t xml:space="preserve">   </w:t>
      </w:r>
    </w:p>
    <w:p w14:paraId="7F73F486" w14:textId="77777777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b/>
          <w:i/>
          <w:sz w:val="24"/>
          <w:szCs w:val="24"/>
          <w:u w:val="single"/>
        </w:rPr>
      </w:pPr>
      <w:r w:rsidRPr="00FA19C6">
        <w:rPr>
          <w:rFonts w:ascii="Calibri" w:eastAsia="MS Mincho" w:hAnsi="Calibri" w:cs="Calibri"/>
          <w:b/>
          <w:i/>
          <w:sz w:val="24"/>
          <w:szCs w:val="24"/>
          <w:u w:val="single"/>
        </w:rPr>
        <w:t>Forward Documents and Payment to:</w:t>
      </w:r>
    </w:p>
    <w:p w14:paraId="1E78B48A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17B2CF5A" w14:textId="77777777" w:rsidR="00863094" w:rsidRPr="00FA19C6" w:rsidRDefault="00863094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Janet Gray-Baker</w:t>
      </w:r>
    </w:p>
    <w:p w14:paraId="41C97288" w14:textId="77777777" w:rsidR="00863094" w:rsidRPr="00FA19C6" w:rsidRDefault="00863094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38 Browview Drive</w:t>
      </w:r>
    </w:p>
    <w:p w14:paraId="683BA624" w14:textId="77777777" w:rsidR="00863094" w:rsidRPr="00FA19C6" w:rsidRDefault="00863094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Waterdown, ON</w:t>
      </w:r>
    </w:p>
    <w:p w14:paraId="5361B201" w14:textId="77777777" w:rsidR="00863094" w:rsidRPr="00FA19C6" w:rsidRDefault="00863094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L8B 0L4</w:t>
      </w:r>
    </w:p>
    <w:p w14:paraId="65F6C506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46F17044" w14:textId="06EB803C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Team Name: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1"/>
    </w:p>
    <w:p w14:paraId="376CA88F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5E8B5734" w14:textId="79E4FD90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Team High School: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2"/>
    </w:p>
    <w:p w14:paraId="229D5D41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0A0F47A8" w14:textId="2A253591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Address: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3"/>
    </w:p>
    <w:p w14:paraId="073C9EA0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3B9E0225" w14:textId="1AF986A3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City: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4" w:name="Text4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4"/>
      <w:r w:rsidR="00780B5B">
        <w:rPr>
          <w:rFonts w:ascii="Calibri" w:eastAsia="MS Mincho" w:hAnsi="Calibri" w:cs="Calibri"/>
          <w:sz w:val="24"/>
          <w:szCs w:val="24"/>
        </w:rPr>
        <w:tab/>
      </w:r>
      <w:r w:rsidR="00780B5B">
        <w:rPr>
          <w:rFonts w:ascii="Calibri" w:eastAsia="MS Mincho" w:hAnsi="Calibri" w:cs="Calibri"/>
          <w:sz w:val="24"/>
          <w:szCs w:val="24"/>
        </w:rPr>
        <w:tab/>
      </w:r>
      <w:r w:rsidR="00780B5B">
        <w:rPr>
          <w:rFonts w:ascii="Calibri" w:eastAsia="MS Mincho" w:hAnsi="Calibri" w:cs="Calibri"/>
          <w:sz w:val="24"/>
          <w:szCs w:val="24"/>
        </w:rPr>
        <w:tab/>
      </w:r>
      <w:r w:rsidR="00780B5B">
        <w:rPr>
          <w:rFonts w:ascii="Calibri" w:eastAsia="MS Mincho" w:hAnsi="Calibri" w:cs="Calibri"/>
          <w:sz w:val="24"/>
          <w:szCs w:val="24"/>
        </w:rPr>
        <w:tab/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ab/>
      </w:r>
      <w:r w:rsidRPr="00FA19C6">
        <w:rPr>
          <w:rFonts w:ascii="Calibri" w:eastAsia="MS Mincho" w:hAnsi="Calibri" w:cs="Calibri"/>
          <w:sz w:val="24"/>
          <w:szCs w:val="24"/>
        </w:rPr>
        <w:t>Postal Code: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5" w:name="Text5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5"/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</w:p>
    <w:p w14:paraId="37C50AC0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1D3A4244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5F0CEE5D" w14:textId="06F9156D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b/>
          <w:sz w:val="24"/>
          <w:szCs w:val="24"/>
        </w:rPr>
        <w:t>Division</w:t>
      </w:r>
      <w:r w:rsidRPr="00FA19C6">
        <w:rPr>
          <w:rFonts w:ascii="Calibri" w:eastAsia="MS Mincho" w:hAnsi="Calibri" w:cs="Calibri"/>
          <w:sz w:val="24"/>
          <w:szCs w:val="24"/>
        </w:rPr>
        <w:t xml:space="preserve">:      </w:t>
      </w:r>
      <w:r w:rsidR="0091003B" w:rsidRPr="00FA19C6">
        <w:rPr>
          <w:rFonts w:ascii="Calibri" w:eastAsia="MS Mincho" w:hAnsi="Calibri" w:cs="Calibri"/>
          <w:sz w:val="24"/>
          <w:szCs w:val="24"/>
        </w:rPr>
        <w:t>Competitive:</w:t>
      </w:r>
      <w:r w:rsidR="00780B5B">
        <w:rPr>
          <w:rFonts w:ascii="Calibri" w:eastAsia="MS Mincho" w:hAnsi="Calibri" w:cs="Calibri"/>
          <w:sz w:val="24"/>
          <w:szCs w:val="24"/>
        </w:rPr>
        <w:t xml:space="preserve">  </w:t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6" w:name="Text6"/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instrText xml:space="preserve"> FORMTEXT </w:instrText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fldChar w:fldCharType="end"/>
      </w:r>
      <w:bookmarkEnd w:id="6"/>
      <w:r w:rsidR="00780B5B">
        <w:rPr>
          <w:rFonts w:ascii="Calibri" w:eastAsia="MS Mincho" w:hAnsi="Calibri" w:cs="Calibri"/>
          <w:sz w:val="24"/>
          <w:szCs w:val="24"/>
        </w:rPr>
        <w:tab/>
      </w:r>
      <w:r w:rsidR="0091003B" w:rsidRPr="00FA19C6">
        <w:rPr>
          <w:rFonts w:ascii="Calibri" w:eastAsia="MS Mincho" w:hAnsi="Calibri" w:cs="Calibri"/>
          <w:sz w:val="24"/>
          <w:szCs w:val="24"/>
        </w:rPr>
        <w:t>Recreation</w:t>
      </w:r>
      <w:r w:rsidRPr="00FA19C6">
        <w:rPr>
          <w:rFonts w:ascii="Calibri" w:eastAsia="MS Mincho" w:hAnsi="Calibri" w:cs="Calibri"/>
          <w:sz w:val="24"/>
          <w:szCs w:val="24"/>
        </w:rPr>
        <w:t>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7" w:name="Text7"/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instrText xml:space="preserve"> FORMTEXT </w:instrText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  <w:bdr w:val="single" w:sz="4" w:space="0" w:color="auto"/>
        </w:rPr>
        <w:t> </w:t>
      </w:r>
      <w:r w:rsidR="00780B5B" w:rsidRPr="008C4C81">
        <w:rPr>
          <w:rFonts w:ascii="Calibri" w:eastAsia="MS Mincho" w:hAnsi="Calibri" w:cs="Calibri"/>
          <w:sz w:val="24"/>
          <w:szCs w:val="24"/>
          <w:bdr w:val="single" w:sz="4" w:space="0" w:color="auto"/>
        </w:rPr>
        <w:fldChar w:fldCharType="end"/>
      </w:r>
      <w:bookmarkEnd w:id="7"/>
    </w:p>
    <w:p w14:paraId="0E214074" w14:textId="0E5FD7FB" w:rsidR="00FD2A1A" w:rsidRPr="008C4C81" w:rsidRDefault="004924FD" w:rsidP="00E3505D">
      <w:pPr>
        <w:autoSpaceDE/>
        <w:autoSpaceDN/>
        <w:rPr>
          <w:rFonts w:ascii="Calibri" w:eastAsia="MS Mincho" w:hAnsi="Calibri" w:cs="Calibri"/>
          <w:b/>
          <w:i/>
          <w:sz w:val="22"/>
          <w:szCs w:val="22"/>
        </w:rPr>
      </w:pPr>
      <w:r w:rsidRPr="00FA19C6">
        <w:rPr>
          <w:rFonts w:ascii="Calibri" w:eastAsia="MS Mincho" w:hAnsi="Calibri" w:cs="Calibri"/>
          <w:b/>
          <w:i/>
          <w:sz w:val="24"/>
          <w:szCs w:val="24"/>
        </w:rPr>
        <w:t xml:space="preserve">               </w:t>
      </w:r>
      <w:r w:rsidR="00FD2A1A" w:rsidRPr="008C4C81">
        <w:rPr>
          <w:rFonts w:ascii="Calibri" w:eastAsia="MS Mincho" w:hAnsi="Calibri" w:cs="Calibri"/>
          <w:b/>
          <w:i/>
          <w:sz w:val="22"/>
          <w:szCs w:val="22"/>
        </w:rPr>
        <w:t>(Possibility that we only go with one division)</w:t>
      </w:r>
    </w:p>
    <w:p w14:paraId="4F4F2E4C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2BAFEBF5" w14:textId="77777777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b/>
          <w:bCs/>
          <w:sz w:val="24"/>
          <w:szCs w:val="24"/>
          <w:u w:val="single"/>
        </w:rPr>
      </w:pPr>
      <w:r w:rsidRPr="00FA19C6">
        <w:rPr>
          <w:rFonts w:ascii="Calibri" w:eastAsia="MS Mincho" w:hAnsi="Calibri" w:cs="Calibri"/>
          <w:b/>
          <w:bCs/>
          <w:sz w:val="24"/>
          <w:szCs w:val="24"/>
          <w:u w:val="single"/>
        </w:rPr>
        <w:t>Team Contact Information</w:t>
      </w:r>
    </w:p>
    <w:p w14:paraId="58023C19" w14:textId="4DC7AFBB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ab/>
      </w:r>
    </w:p>
    <w:p w14:paraId="68C88091" w14:textId="609D655F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Name: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8"/>
    </w:p>
    <w:p w14:paraId="6EF933AF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6940A7D3" w14:textId="51010DEC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Phone:</w:t>
      </w:r>
      <w:r w:rsidR="00780B5B">
        <w:rPr>
          <w:rFonts w:ascii="Calibri" w:eastAsia="MS Mincho" w:hAnsi="Calibri" w:cs="Calibri"/>
          <w:sz w:val="24"/>
          <w:szCs w:val="24"/>
        </w:rPr>
        <w:tab/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9"/>
      <w:r w:rsidR="00780B5B">
        <w:rPr>
          <w:rFonts w:ascii="Calibri" w:eastAsia="MS Mincho" w:hAnsi="Calibri" w:cs="Calibri"/>
          <w:sz w:val="24"/>
          <w:szCs w:val="24"/>
        </w:rPr>
        <w:tab/>
      </w:r>
      <w:r w:rsidR="00780B5B">
        <w:rPr>
          <w:rFonts w:ascii="Calibri" w:eastAsia="MS Mincho" w:hAnsi="Calibri" w:cs="Calibri"/>
          <w:sz w:val="24"/>
          <w:szCs w:val="24"/>
        </w:rPr>
        <w:tab/>
      </w:r>
      <w:r w:rsidR="00780B5B">
        <w:rPr>
          <w:rFonts w:ascii="Calibri" w:eastAsia="MS Mincho" w:hAnsi="Calibri" w:cs="Calibri"/>
          <w:sz w:val="24"/>
          <w:szCs w:val="24"/>
        </w:rPr>
        <w:tab/>
      </w:r>
      <w:r w:rsidR="00780B5B">
        <w:rPr>
          <w:rFonts w:ascii="Calibri" w:eastAsia="MS Mincho" w:hAnsi="Calibri" w:cs="Calibri"/>
          <w:sz w:val="24"/>
          <w:szCs w:val="24"/>
        </w:rPr>
        <w:tab/>
      </w:r>
      <w:r w:rsidRPr="00FA19C6">
        <w:rPr>
          <w:rFonts w:ascii="Calibri" w:eastAsia="MS Mincho" w:hAnsi="Calibri" w:cs="Calibri"/>
          <w:sz w:val="24"/>
          <w:szCs w:val="24"/>
        </w:rPr>
        <w:t xml:space="preserve">             Email: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t xml:space="preserve"> </w:t>
      </w:r>
      <w:r w:rsidR="00780B5B">
        <w:rPr>
          <w:rFonts w:ascii="Calibri" w:eastAsia="MS Mincho" w:hAnsi="Calibri" w:cs="Calibri"/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0" w:name="Text10"/>
      <w:r w:rsidR="00780B5B">
        <w:rPr>
          <w:rFonts w:ascii="Calibri" w:eastAsia="MS Mincho" w:hAnsi="Calibri" w:cs="Calibri"/>
          <w:sz w:val="24"/>
          <w:szCs w:val="24"/>
        </w:rPr>
        <w:instrText xml:space="preserve"> FORMTEXT </w:instrText>
      </w:r>
      <w:r w:rsidR="00780B5B">
        <w:rPr>
          <w:rFonts w:ascii="Calibri" w:eastAsia="MS Mincho" w:hAnsi="Calibri" w:cs="Calibri"/>
          <w:sz w:val="24"/>
          <w:szCs w:val="24"/>
        </w:rPr>
      </w:r>
      <w:r w:rsidR="00780B5B">
        <w:rPr>
          <w:rFonts w:ascii="Calibri" w:eastAsia="MS Mincho" w:hAnsi="Calibri" w:cs="Calibri"/>
          <w:sz w:val="24"/>
          <w:szCs w:val="24"/>
        </w:rPr>
        <w:fldChar w:fldCharType="separate"/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F6504D">
        <w:rPr>
          <w:rFonts w:ascii="Calibri" w:eastAsia="MS Mincho" w:hAnsi="Calibri" w:cs="Calibri"/>
          <w:noProof/>
          <w:sz w:val="24"/>
          <w:szCs w:val="24"/>
        </w:rPr>
        <w:t> </w:t>
      </w:r>
      <w:r w:rsidR="00780B5B">
        <w:rPr>
          <w:rFonts w:ascii="Calibri" w:eastAsia="MS Mincho" w:hAnsi="Calibri" w:cs="Calibri"/>
          <w:sz w:val="24"/>
          <w:szCs w:val="24"/>
        </w:rPr>
        <w:fldChar w:fldCharType="end"/>
      </w:r>
      <w:bookmarkEnd w:id="10"/>
    </w:p>
    <w:p w14:paraId="70732F2D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0DE5D646" w14:textId="77777777" w:rsidR="00FD2A1A" w:rsidRPr="00FA19C6" w:rsidRDefault="00FD2A1A" w:rsidP="00863094">
      <w:pPr>
        <w:autoSpaceDE/>
        <w:autoSpaceDN/>
        <w:outlineLvl w:val="0"/>
        <w:rPr>
          <w:rFonts w:ascii="Calibri" w:eastAsia="MS Mincho" w:hAnsi="Calibri" w:cs="Calibri"/>
          <w:b/>
          <w:bCs/>
          <w:sz w:val="24"/>
          <w:szCs w:val="24"/>
        </w:rPr>
      </w:pPr>
      <w:r w:rsidRPr="00FA19C6">
        <w:rPr>
          <w:rFonts w:ascii="Calibri" w:eastAsia="MS Mincho" w:hAnsi="Calibri" w:cs="Calibri"/>
          <w:b/>
          <w:bCs/>
          <w:sz w:val="24"/>
          <w:szCs w:val="24"/>
        </w:rPr>
        <w:t>PRIVACY STATEMENT</w:t>
      </w:r>
    </w:p>
    <w:p w14:paraId="4559F7E6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b/>
          <w:bCs/>
          <w:sz w:val="24"/>
          <w:szCs w:val="24"/>
        </w:rPr>
      </w:pPr>
    </w:p>
    <w:p w14:paraId="2787FC70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The PWSA is committed to protecting the privacy of your per</w:t>
      </w:r>
      <w:r w:rsidR="002F588B" w:rsidRPr="00FA19C6">
        <w:rPr>
          <w:rFonts w:ascii="Calibri" w:eastAsia="MS Mincho" w:hAnsi="Calibri" w:cs="Calibri"/>
          <w:sz w:val="24"/>
          <w:szCs w:val="24"/>
        </w:rPr>
        <w:t xml:space="preserve">sonal information. Occasionally </w:t>
      </w:r>
      <w:r w:rsidRPr="00FA19C6">
        <w:rPr>
          <w:rFonts w:ascii="Calibri" w:eastAsia="MS Mincho" w:hAnsi="Calibri" w:cs="Calibri"/>
          <w:sz w:val="24"/>
          <w:szCs w:val="24"/>
        </w:rPr>
        <w:t xml:space="preserve">we may contact you with softball related communications. If you have any questions or concerns regarding the privacy of your personal information, please contact the PWSA Privacy Officer, Pat Sparling at </w:t>
      </w:r>
      <w:hyperlink r:id="rId12" w:history="1">
        <w:r w:rsidRPr="00FA19C6">
          <w:rPr>
            <w:rFonts w:ascii="Calibri" w:eastAsia="MS Mincho" w:hAnsi="Calibri" w:cs="Calibri"/>
            <w:color w:val="0000FF"/>
            <w:sz w:val="24"/>
            <w:szCs w:val="24"/>
            <w:u w:val="single"/>
          </w:rPr>
          <w:t>psparling@blackcreektv.com</w:t>
        </w:r>
      </w:hyperlink>
    </w:p>
    <w:p w14:paraId="26EC0BE9" w14:textId="77777777" w:rsidR="00556B78" w:rsidRDefault="00556B78" w:rsidP="00FD2A1A">
      <w:pPr>
        <w:autoSpaceDE/>
        <w:autoSpaceDN/>
        <w:rPr>
          <w:rFonts w:ascii="Cambria" w:eastAsia="MS Mincho" w:hAnsi="Cambria"/>
          <w:sz w:val="24"/>
          <w:szCs w:val="24"/>
        </w:rPr>
      </w:pPr>
    </w:p>
    <w:p w14:paraId="4891BE77" w14:textId="77777777" w:rsidR="00BE79F4" w:rsidRDefault="00BE79F4" w:rsidP="00FD2A1A">
      <w:pPr>
        <w:autoSpaceDE/>
        <w:autoSpaceDN/>
        <w:jc w:val="center"/>
        <w:rPr>
          <w:rFonts w:ascii="Cambria" w:eastAsia="MS Mincho" w:hAnsi="Cambria"/>
          <w:b/>
          <w:bCs/>
          <w:sz w:val="24"/>
          <w:szCs w:val="24"/>
        </w:rPr>
      </w:pPr>
    </w:p>
    <w:p w14:paraId="1A44A663" w14:textId="77777777" w:rsidR="00556B78" w:rsidRDefault="00B41D8A" w:rsidP="00FD2A1A">
      <w:pPr>
        <w:autoSpaceDE/>
        <w:autoSpaceDN/>
        <w:jc w:val="center"/>
        <w:rPr>
          <w:rFonts w:ascii="Cambria" w:eastAsia="MS Mincho" w:hAnsi="Cambria"/>
          <w:b/>
          <w:bCs/>
          <w:sz w:val="24"/>
          <w:szCs w:val="24"/>
        </w:rPr>
      </w:pPr>
      <w:r>
        <w:rPr>
          <w:rFonts w:ascii="Cambria" w:eastAsia="MS Mincho" w:hAnsi="Cambria"/>
          <w:b/>
          <w:bCs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7728" behindDoc="1" locked="0" layoutInCell="1" allowOverlap="1" wp14:anchorId="61BD33D6" wp14:editId="327A8B29">
            <wp:simplePos x="0" y="0"/>
            <wp:positionH relativeFrom="column">
              <wp:posOffset>3810</wp:posOffset>
            </wp:positionH>
            <wp:positionV relativeFrom="paragraph">
              <wp:posOffset>-447675</wp:posOffset>
            </wp:positionV>
            <wp:extent cx="1406525" cy="140652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FDE8F" w14:textId="77777777" w:rsidR="00556B78" w:rsidRDefault="00556B78" w:rsidP="00FD2A1A">
      <w:pPr>
        <w:autoSpaceDE/>
        <w:autoSpaceDN/>
        <w:jc w:val="center"/>
        <w:rPr>
          <w:rFonts w:ascii="Cambria" w:eastAsia="MS Mincho" w:hAnsi="Cambria"/>
          <w:b/>
          <w:bCs/>
          <w:sz w:val="24"/>
          <w:szCs w:val="24"/>
        </w:rPr>
      </w:pPr>
    </w:p>
    <w:p w14:paraId="33F9EF70" w14:textId="0BF67751" w:rsidR="008576E4" w:rsidRPr="008576E4" w:rsidRDefault="006D49FD" w:rsidP="008576E4">
      <w:pPr>
        <w:ind w:left="2160" w:firstLine="720"/>
        <w:jc w:val="both"/>
        <w:rPr>
          <w:rFonts w:ascii="Calibri Light" w:hAnsi="Calibri Light" w:cs="Calibri Light"/>
          <w:b/>
          <w:sz w:val="44"/>
          <w:szCs w:val="44"/>
        </w:rPr>
      </w:pPr>
      <w:r>
        <w:rPr>
          <w:rFonts w:ascii="Calibri Light" w:hAnsi="Calibri Light" w:cs="Calibri Light"/>
          <w:b/>
          <w:sz w:val="44"/>
          <w:szCs w:val="44"/>
        </w:rPr>
        <w:t>10</w:t>
      </w:r>
      <w:r w:rsidR="008576E4" w:rsidRPr="008576E4">
        <w:rPr>
          <w:rFonts w:ascii="Calibri Light" w:hAnsi="Calibri Light" w:cs="Calibri Light"/>
          <w:b/>
          <w:sz w:val="44"/>
          <w:szCs w:val="44"/>
          <w:vertAlign w:val="superscript"/>
        </w:rPr>
        <w:t>th</w:t>
      </w:r>
      <w:r w:rsidR="008576E4" w:rsidRPr="008576E4">
        <w:rPr>
          <w:rFonts w:ascii="Calibri Light" w:hAnsi="Calibri Light" w:cs="Calibri Light"/>
          <w:b/>
          <w:sz w:val="44"/>
          <w:szCs w:val="44"/>
        </w:rPr>
        <w:t xml:space="preserve"> Annual P.W.S.A. Debbie DeMoel</w:t>
      </w:r>
    </w:p>
    <w:p w14:paraId="16636D36" w14:textId="77777777" w:rsidR="008576E4" w:rsidRPr="008576E4" w:rsidRDefault="008576E4" w:rsidP="008576E4">
      <w:pPr>
        <w:ind w:left="2880"/>
        <w:jc w:val="both"/>
        <w:outlineLvl w:val="0"/>
        <w:rPr>
          <w:rFonts w:ascii="Calibri Light" w:hAnsi="Calibri Light" w:cs="Calibri Light"/>
          <w:b/>
          <w:sz w:val="44"/>
          <w:szCs w:val="44"/>
        </w:rPr>
      </w:pPr>
      <w:r w:rsidRPr="008576E4">
        <w:rPr>
          <w:rFonts w:ascii="Calibri Light" w:hAnsi="Calibri Light" w:cs="Calibri Light"/>
          <w:b/>
          <w:sz w:val="44"/>
          <w:szCs w:val="44"/>
        </w:rPr>
        <w:t xml:space="preserve">            High School Classic</w:t>
      </w:r>
    </w:p>
    <w:p w14:paraId="7F617C11" w14:textId="77777777" w:rsidR="00FD2A1A" w:rsidRPr="00FA19C6" w:rsidRDefault="008576E4" w:rsidP="00FD2A1A">
      <w:pPr>
        <w:autoSpaceDE/>
        <w:autoSpaceDN/>
        <w:jc w:val="center"/>
        <w:rPr>
          <w:rFonts w:ascii="Calibri Light" w:eastAsia="MS Mincho" w:hAnsi="Calibri Light" w:cs="Calibri Light"/>
          <w:b/>
          <w:bCs/>
          <w:sz w:val="44"/>
          <w:szCs w:val="44"/>
        </w:rPr>
      </w:pPr>
      <w:r w:rsidRPr="00FA19C6">
        <w:rPr>
          <w:rFonts w:ascii="Calibri Light" w:eastAsia="MS Mincho" w:hAnsi="Calibri Light" w:cs="Calibri Light"/>
          <w:b/>
          <w:bCs/>
          <w:sz w:val="44"/>
          <w:szCs w:val="44"/>
        </w:rPr>
        <w:t xml:space="preserve">         </w:t>
      </w:r>
      <w:r w:rsidR="00FD2A1A" w:rsidRPr="00FA19C6">
        <w:rPr>
          <w:rFonts w:ascii="Calibri Light" w:eastAsia="MS Mincho" w:hAnsi="Calibri Light" w:cs="Calibri Light"/>
          <w:b/>
          <w:bCs/>
          <w:sz w:val="44"/>
          <w:szCs w:val="44"/>
        </w:rPr>
        <w:t>Tournament Rules and Regulations</w:t>
      </w:r>
    </w:p>
    <w:p w14:paraId="59E19501" w14:textId="77777777" w:rsidR="00FD2A1A" w:rsidRPr="00FD2A1A" w:rsidRDefault="00FD2A1A" w:rsidP="00FD2A1A">
      <w:pPr>
        <w:autoSpaceDE/>
        <w:autoSpaceDN/>
        <w:rPr>
          <w:rFonts w:ascii="Cambria" w:eastAsia="MS Mincho" w:hAnsi="Cambria"/>
          <w:b/>
          <w:bCs/>
          <w:sz w:val="24"/>
          <w:szCs w:val="24"/>
        </w:rPr>
      </w:pPr>
    </w:p>
    <w:p w14:paraId="3E1E38E1" w14:textId="77777777" w:rsidR="00FD2A1A" w:rsidRPr="00FA19C6" w:rsidRDefault="00FD2A1A" w:rsidP="008576E4">
      <w:pPr>
        <w:autoSpaceDE/>
        <w:autoSpaceDN/>
        <w:outlineLvl w:val="0"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This is a participation tournament. Hence the following rules have been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inserted to facilitate this:</w:t>
      </w:r>
    </w:p>
    <w:p w14:paraId="2878F0B2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42B6B827" w14:textId="77777777" w:rsidR="00AB2842" w:rsidRPr="00FA19C6" w:rsidRDefault="00FD2A1A" w:rsidP="00AB2842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All players on the roster will bat in all games.</w:t>
      </w:r>
    </w:p>
    <w:p w14:paraId="76C381B0" w14:textId="77777777" w:rsidR="00FD2A1A" w:rsidRPr="00FA19C6" w:rsidRDefault="00FD2A1A" w:rsidP="00AB2842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There is a free defensive substitution in all games.</w:t>
      </w:r>
    </w:p>
    <w:p w14:paraId="45532EC1" w14:textId="77777777" w:rsidR="00FD2A1A" w:rsidRPr="00FA19C6" w:rsidRDefault="00FD2A1A" w:rsidP="00AB2842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There is no limit to innings pitched by a pitcher</w:t>
      </w:r>
      <w:r w:rsidR="00AB2842" w:rsidRPr="00FA19C6">
        <w:rPr>
          <w:rFonts w:ascii="Calibri" w:eastAsia="MS Mincho" w:hAnsi="Calibri" w:cs="Calibri"/>
          <w:sz w:val="24"/>
          <w:szCs w:val="24"/>
        </w:rPr>
        <w:t>.</w:t>
      </w:r>
    </w:p>
    <w:p w14:paraId="233578A8" w14:textId="77777777" w:rsidR="00FD2A1A" w:rsidRPr="00FA19C6" w:rsidRDefault="00FD2A1A" w:rsidP="00AB2842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Pitchers will pitch from 43 feet.</w:t>
      </w:r>
    </w:p>
    <w:p w14:paraId="55629700" w14:textId="77777777" w:rsidR="00FD2A1A" w:rsidRPr="00FA19C6" w:rsidRDefault="00FD2A1A" w:rsidP="00AB2842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Bases will be marked at 60 feet.</w:t>
      </w:r>
    </w:p>
    <w:p w14:paraId="4247D043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580D7E71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You may assign a player to be a Designated Runner (DR) for the game.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This player may not play defensively in the field, or bat. The (DR) i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s </w:t>
      </w:r>
      <w:r w:rsidRPr="00FA19C6">
        <w:rPr>
          <w:rFonts w:ascii="Calibri" w:eastAsia="MS Mincho" w:hAnsi="Calibri" w:cs="Calibri"/>
          <w:sz w:val="24"/>
          <w:szCs w:val="24"/>
        </w:rPr>
        <w:t>only allowed to run once every inning for any player who safely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reaches base. In the event of an injury the (DR) may take the place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of the injured player at bat or in the fie</w:t>
      </w:r>
      <w:r w:rsidR="00AB2842" w:rsidRPr="00FA19C6">
        <w:rPr>
          <w:rFonts w:ascii="Calibri" w:eastAsia="MS Mincho" w:hAnsi="Calibri" w:cs="Calibri"/>
          <w:sz w:val="24"/>
          <w:szCs w:val="24"/>
        </w:rPr>
        <w:t xml:space="preserve">ld without penalty. </w:t>
      </w:r>
      <w:r w:rsidRPr="00FA19C6">
        <w:rPr>
          <w:rFonts w:ascii="Calibri" w:eastAsia="MS Mincho" w:hAnsi="Calibri" w:cs="Calibri"/>
          <w:sz w:val="24"/>
          <w:szCs w:val="24"/>
        </w:rPr>
        <w:t>However</w:t>
      </w:r>
      <w:r w:rsidR="00863094" w:rsidRPr="00FA19C6">
        <w:rPr>
          <w:rFonts w:ascii="Calibri" w:eastAsia="MS Mincho" w:hAnsi="Calibri" w:cs="Calibri"/>
          <w:sz w:val="24"/>
          <w:szCs w:val="24"/>
        </w:rPr>
        <w:t>,</w:t>
      </w:r>
      <w:r w:rsidRPr="00FA19C6">
        <w:rPr>
          <w:rFonts w:ascii="Calibri" w:eastAsia="MS Mincho" w:hAnsi="Calibri" w:cs="Calibri"/>
          <w:sz w:val="24"/>
          <w:szCs w:val="24"/>
        </w:rPr>
        <w:t xml:space="preserve"> the injured player may not re-enter the game and the (DR</w:t>
      </w:r>
      <w:r w:rsidR="008576E4" w:rsidRPr="00FA19C6">
        <w:rPr>
          <w:rFonts w:ascii="Calibri" w:eastAsia="MS Mincho" w:hAnsi="Calibri" w:cs="Calibri"/>
          <w:sz w:val="24"/>
          <w:szCs w:val="24"/>
        </w:rPr>
        <w:t xml:space="preserve">) </w:t>
      </w:r>
      <w:r w:rsidRPr="00FA19C6">
        <w:rPr>
          <w:rFonts w:ascii="Calibri" w:eastAsia="MS Mincho" w:hAnsi="Calibri" w:cs="Calibri"/>
          <w:sz w:val="24"/>
          <w:szCs w:val="24"/>
        </w:rPr>
        <w:t>position is vacated.</w:t>
      </w:r>
    </w:p>
    <w:p w14:paraId="18B8A8AB" w14:textId="77777777" w:rsidR="00AB2842" w:rsidRPr="00FA19C6" w:rsidRDefault="00AB2842" w:rsidP="00AB2842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7F2B6602" w14:textId="77777777" w:rsidR="00FD2A1A" w:rsidRPr="00FA19C6" w:rsidRDefault="00FD2A1A" w:rsidP="00AB2842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Face masks for batters are mandatory. NO METAL SPIKES ARE ALLOWED ON FOOTWEAR.</w:t>
      </w:r>
    </w:p>
    <w:p w14:paraId="3EF55C47" w14:textId="77777777" w:rsidR="0004069F" w:rsidRPr="00FA19C6" w:rsidRDefault="0004069F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65E1EBE1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Each team may sign only 17 players to their roster. All rosters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shall include player’s full names, and numbers and the contact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information of the team staff. (Name, address, phone, etc.) No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players may be added to your roster after your first game has begun.</w:t>
      </w:r>
    </w:p>
    <w:p w14:paraId="2722F9A5" w14:textId="77777777" w:rsidR="0004069F" w:rsidRPr="00FA19C6" w:rsidRDefault="0004069F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03CFFFCB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Games will be 1hr and 10min. in length or 7 innings. No inning shall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start after this time. If an inning starts and then time runs out the inning shall be played to completion and the game is over. All teams</w:t>
      </w:r>
    </w:p>
    <w:p w14:paraId="5D94C1D9" w14:textId="77777777" w:rsidR="0004069F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  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         </w:t>
      </w:r>
      <w:r w:rsidRPr="00FA19C6">
        <w:rPr>
          <w:rFonts w:ascii="Calibri" w:eastAsia="MS Mincho" w:hAnsi="Calibri" w:cs="Calibri"/>
          <w:sz w:val="24"/>
          <w:szCs w:val="24"/>
        </w:rPr>
        <w:t xml:space="preserve"> shall be ready to play 15 minutes prior to game time. If there is no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 xml:space="preserve">winner after the time limit or 7innings </w:t>
      </w:r>
      <w:r w:rsidR="0004069F" w:rsidRPr="00FA19C6">
        <w:rPr>
          <w:rFonts w:ascii="Calibri" w:eastAsia="MS Mincho" w:hAnsi="Calibri" w:cs="Calibri"/>
          <w:sz w:val="24"/>
          <w:szCs w:val="24"/>
        </w:rPr>
        <w:t xml:space="preserve">     </w:t>
      </w:r>
    </w:p>
    <w:p w14:paraId="2EDD7707" w14:textId="77777777" w:rsidR="0004069F" w:rsidRPr="00FA19C6" w:rsidRDefault="0004069F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             </w:t>
      </w:r>
      <w:r w:rsidR="00FD2A1A" w:rsidRPr="00FA19C6">
        <w:rPr>
          <w:rFonts w:ascii="Calibri" w:eastAsia="MS Mincho" w:hAnsi="Calibri" w:cs="Calibri"/>
          <w:sz w:val="24"/>
          <w:szCs w:val="24"/>
        </w:rPr>
        <w:t>has been played the</w:t>
      </w:r>
      <w:r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FD2A1A" w:rsidRPr="00FA19C6">
        <w:rPr>
          <w:rFonts w:ascii="Calibri" w:eastAsia="MS Mincho" w:hAnsi="Calibri" w:cs="Calibri"/>
          <w:sz w:val="24"/>
          <w:szCs w:val="24"/>
        </w:rPr>
        <w:t>international tie breaker will go into effect and play will continue</w:t>
      </w:r>
      <w:r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="00FD2A1A" w:rsidRPr="00FA19C6">
        <w:rPr>
          <w:rFonts w:ascii="Calibri" w:eastAsia="MS Mincho" w:hAnsi="Calibri" w:cs="Calibri"/>
          <w:sz w:val="24"/>
          <w:szCs w:val="24"/>
        </w:rPr>
        <w:t xml:space="preserve">until a winner is </w:t>
      </w:r>
    </w:p>
    <w:p w14:paraId="012C0F2E" w14:textId="77777777" w:rsidR="00FD2A1A" w:rsidRPr="00FA19C6" w:rsidRDefault="0004069F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             </w:t>
      </w:r>
      <w:r w:rsidR="00FD2A1A" w:rsidRPr="00FA19C6">
        <w:rPr>
          <w:rFonts w:ascii="Calibri" w:eastAsia="MS Mincho" w:hAnsi="Calibri" w:cs="Calibri"/>
          <w:sz w:val="24"/>
          <w:szCs w:val="24"/>
        </w:rPr>
        <w:t>decided. This includes all medal games.</w:t>
      </w:r>
    </w:p>
    <w:p w14:paraId="124EFDB4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7B679963" w14:textId="77777777" w:rsidR="00FD2A1A" w:rsidRPr="00FA19C6" w:rsidRDefault="00FD2A1A" w:rsidP="001D71B5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There is no infield practice allowed in fair territory. </w:t>
      </w:r>
    </w:p>
    <w:p w14:paraId="50745CBE" w14:textId="77777777" w:rsidR="00FD2A1A" w:rsidRPr="00FA19C6" w:rsidRDefault="001D71B5" w:rsidP="00863094">
      <w:pPr>
        <w:autoSpaceDE/>
        <w:autoSpaceDN/>
        <w:outlineLvl w:val="0"/>
        <w:rPr>
          <w:rFonts w:ascii="Calibri" w:eastAsia="MS Mincho" w:hAnsi="Calibri" w:cs="Calibri"/>
          <w:b/>
          <w:i/>
          <w:sz w:val="24"/>
          <w:szCs w:val="24"/>
          <w:u w:val="single"/>
        </w:rPr>
      </w:pPr>
      <w:r w:rsidRPr="00FA19C6">
        <w:rPr>
          <w:rFonts w:ascii="Calibri" w:eastAsia="MS Mincho" w:hAnsi="Calibri" w:cs="Calibri"/>
          <w:b/>
          <w:i/>
          <w:sz w:val="24"/>
          <w:szCs w:val="24"/>
        </w:rPr>
        <w:t xml:space="preserve">              </w:t>
      </w:r>
      <w:r w:rsidR="00FD2A1A" w:rsidRPr="00FA19C6">
        <w:rPr>
          <w:rFonts w:ascii="Calibri" w:eastAsia="MS Mincho" w:hAnsi="Calibri" w:cs="Calibri"/>
          <w:b/>
          <w:i/>
          <w:sz w:val="24"/>
          <w:szCs w:val="24"/>
          <w:u w:val="single"/>
        </w:rPr>
        <w:t>NO PRACTICE IN PLAYING TERRITORY WHILE THE GROUND CREW IS ON THE DIAMOND.</w:t>
      </w:r>
    </w:p>
    <w:p w14:paraId="1B16CB4E" w14:textId="77777777" w:rsidR="001D71B5" w:rsidRPr="00FA19C6" w:rsidRDefault="001D71B5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5482207D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A </w:t>
      </w:r>
      <w:r w:rsidR="001D71B5" w:rsidRPr="00FA19C6">
        <w:rPr>
          <w:rFonts w:ascii="Calibri" w:eastAsia="MS Mincho" w:hAnsi="Calibri" w:cs="Calibri"/>
          <w:sz w:val="24"/>
          <w:szCs w:val="24"/>
        </w:rPr>
        <w:t xml:space="preserve">coin </w:t>
      </w:r>
      <w:r w:rsidRPr="00FA19C6">
        <w:rPr>
          <w:rFonts w:ascii="Calibri" w:eastAsia="MS Mincho" w:hAnsi="Calibri" w:cs="Calibri"/>
          <w:sz w:val="24"/>
          <w:szCs w:val="24"/>
        </w:rPr>
        <w:t>flip will decide home and visiting team.</w:t>
      </w:r>
    </w:p>
    <w:p w14:paraId="1F253B3F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725E9F93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All decisions by the umpires are final. This means there is no</w:t>
      </w:r>
      <w:r w:rsidR="001D71B5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protesting calls.</w:t>
      </w:r>
    </w:p>
    <w:p w14:paraId="331CB361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6F1A5625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Home team will supply the official score keeper and is</w:t>
      </w:r>
      <w:r w:rsidR="006421AD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responsible for keeping umpire informed of inning and score. Bot</w:t>
      </w:r>
      <w:r w:rsidR="006421AD" w:rsidRPr="00FA19C6">
        <w:rPr>
          <w:rFonts w:ascii="Calibri" w:eastAsia="MS Mincho" w:hAnsi="Calibri" w:cs="Calibri"/>
          <w:sz w:val="24"/>
          <w:szCs w:val="24"/>
        </w:rPr>
        <w:t xml:space="preserve">h </w:t>
      </w:r>
      <w:r w:rsidRPr="00FA19C6">
        <w:rPr>
          <w:rFonts w:ascii="Calibri" w:eastAsia="MS Mincho" w:hAnsi="Calibri" w:cs="Calibri"/>
          <w:sz w:val="24"/>
          <w:szCs w:val="24"/>
        </w:rPr>
        <w:t>teams will report the final score to the tournament convener.</w:t>
      </w:r>
    </w:p>
    <w:p w14:paraId="6067B556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05A493AA" w14:textId="77777777" w:rsidR="00FD2A1A" w:rsidRPr="00FA19C6" w:rsidRDefault="00FD2A1A" w:rsidP="006421AD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Mercy rule, 15 runs after 3 innings or 10 after 5 innings.</w:t>
      </w:r>
    </w:p>
    <w:p w14:paraId="15C1980F" w14:textId="77777777" w:rsidR="00FD2A1A" w:rsidRPr="00FD2A1A" w:rsidRDefault="00FD2A1A" w:rsidP="00FD2A1A">
      <w:pPr>
        <w:autoSpaceDE/>
        <w:autoSpaceDN/>
        <w:rPr>
          <w:rFonts w:ascii="Cambria" w:eastAsia="MS Mincho" w:hAnsi="Cambria"/>
          <w:sz w:val="24"/>
          <w:szCs w:val="24"/>
        </w:rPr>
      </w:pPr>
    </w:p>
    <w:p w14:paraId="3EF32CE0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lastRenderedPageBreak/>
        <w:t>Any behavior deemed inappropriate (fighting, coarse verbal</w:t>
      </w:r>
      <w:r w:rsidR="006421AD" w:rsidRPr="00FA19C6">
        <w:rPr>
          <w:rFonts w:ascii="Calibri" w:eastAsia="MS Mincho" w:hAnsi="Calibri" w:cs="Calibri"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sz w:val="24"/>
          <w:szCs w:val="24"/>
        </w:rPr>
        <w:t>language) will result in an ejection from the tournament.</w:t>
      </w:r>
    </w:p>
    <w:p w14:paraId="120D5469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246BFB1D" w14:textId="01DD68DB" w:rsidR="00FD2A1A" w:rsidRPr="007426A0" w:rsidRDefault="006421AD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The P.W.S.A. </w:t>
      </w:r>
      <w:r w:rsidR="00FD2A1A" w:rsidRPr="00FA19C6">
        <w:rPr>
          <w:rFonts w:ascii="Calibri" w:eastAsia="MS Mincho" w:hAnsi="Calibri" w:cs="Calibri"/>
          <w:sz w:val="24"/>
          <w:szCs w:val="24"/>
        </w:rPr>
        <w:t xml:space="preserve">has a strict </w:t>
      </w:r>
      <w:r w:rsidRPr="00FA19C6">
        <w:rPr>
          <w:rFonts w:ascii="Calibri" w:eastAsia="MS Mincho" w:hAnsi="Calibri" w:cs="Calibri"/>
          <w:sz w:val="24"/>
          <w:szCs w:val="24"/>
        </w:rPr>
        <w:t xml:space="preserve">zero impairment </w:t>
      </w:r>
      <w:r w:rsidR="00FD2A1A" w:rsidRPr="00FA19C6">
        <w:rPr>
          <w:rFonts w:ascii="Calibri" w:eastAsia="MS Mincho" w:hAnsi="Calibri" w:cs="Calibri"/>
          <w:sz w:val="24"/>
          <w:szCs w:val="24"/>
        </w:rPr>
        <w:t xml:space="preserve">policy that there will </w:t>
      </w:r>
      <w:r w:rsidR="00FD2A1A" w:rsidRPr="007426A0">
        <w:rPr>
          <w:rFonts w:ascii="Calibri" w:eastAsia="MS Mincho" w:hAnsi="Calibri" w:cs="Calibri"/>
          <w:sz w:val="24"/>
          <w:szCs w:val="24"/>
        </w:rPr>
        <w:t>be no alcohol</w:t>
      </w:r>
      <w:r w:rsidRPr="007426A0">
        <w:rPr>
          <w:rFonts w:ascii="Calibri" w:eastAsia="MS Mincho" w:hAnsi="Calibri" w:cs="Calibri"/>
          <w:sz w:val="24"/>
          <w:szCs w:val="24"/>
        </w:rPr>
        <w:t xml:space="preserve"> </w:t>
      </w:r>
      <w:r w:rsidR="00FD2A1A" w:rsidRPr="007426A0">
        <w:rPr>
          <w:rFonts w:ascii="Calibri" w:eastAsia="MS Mincho" w:hAnsi="Calibri" w:cs="Calibri"/>
          <w:sz w:val="24"/>
          <w:szCs w:val="24"/>
        </w:rPr>
        <w:t xml:space="preserve">consumption </w:t>
      </w:r>
      <w:r w:rsidR="007426A0">
        <w:rPr>
          <w:rFonts w:ascii="Calibri" w:eastAsia="MS Mincho" w:hAnsi="Calibri" w:cs="Calibri"/>
          <w:sz w:val="24"/>
          <w:szCs w:val="24"/>
        </w:rPr>
        <w:t xml:space="preserve">or </w:t>
      </w:r>
      <w:r w:rsidR="007426A0" w:rsidRPr="007426A0">
        <w:rPr>
          <w:rFonts w:ascii="Calibri" w:eastAsia="MS Mincho" w:hAnsi="Calibri" w:cs="Calibri"/>
          <w:bCs/>
          <w:sz w:val="24"/>
          <w:szCs w:val="24"/>
          <w:lang w:val="en-CA"/>
        </w:rPr>
        <w:t>or any other impairment inducing substances on or near diamond faci</w:t>
      </w:r>
      <w:r w:rsidR="007426A0">
        <w:rPr>
          <w:rFonts w:ascii="Calibri" w:eastAsia="MS Mincho" w:hAnsi="Calibri" w:cs="Calibri"/>
          <w:bCs/>
          <w:sz w:val="24"/>
          <w:szCs w:val="24"/>
          <w:lang w:val="en-CA"/>
        </w:rPr>
        <w:t>lity</w:t>
      </w:r>
      <w:r w:rsidR="00FD2A1A" w:rsidRPr="007426A0">
        <w:rPr>
          <w:rFonts w:ascii="Calibri" w:eastAsia="MS Mincho" w:hAnsi="Calibri" w:cs="Calibri"/>
          <w:sz w:val="24"/>
          <w:szCs w:val="24"/>
        </w:rPr>
        <w:t>.</w:t>
      </w:r>
      <w:r w:rsidRPr="007426A0">
        <w:rPr>
          <w:rFonts w:ascii="Calibri" w:eastAsia="MS Mincho" w:hAnsi="Calibri" w:cs="Calibri"/>
          <w:sz w:val="24"/>
          <w:szCs w:val="24"/>
        </w:rPr>
        <w:t xml:space="preserve"> Any consumption will be </w:t>
      </w:r>
      <w:r w:rsidR="00FD2A1A" w:rsidRPr="007426A0">
        <w:rPr>
          <w:rFonts w:ascii="Calibri" w:eastAsia="MS Mincho" w:hAnsi="Calibri" w:cs="Calibri"/>
          <w:sz w:val="24"/>
          <w:szCs w:val="24"/>
        </w:rPr>
        <w:t>reported to the local authorities immediately and your team will be</w:t>
      </w:r>
      <w:r w:rsidRPr="007426A0">
        <w:rPr>
          <w:rFonts w:ascii="Calibri" w:eastAsia="MS Mincho" w:hAnsi="Calibri" w:cs="Calibri"/>
          <w:sz w:val="24"/>
          <w:szCs w:val="24"/>
        </w:rPr>
        <w:t xml:space="preserve"> </w:t>
      </w:r>
      <w:r w:rsidR="00FD2A1A" w:rsidRPr="007426A0">
        <w:rPr>
          <w:rFonts w:ascii="Calibri" w:eastAsia="MS Mincho" w:hAnsi="Calibri" w:cs="Calibri"/>
          <w:sz w:val="24"/>
          <w:szCs w:val="24"/>
        </w:rPr>
        <w:t>removed from the tournament.</w:t>
      </w:r>
    </w:p>
    <w:p w14:paraId="5D8D5F80" w14:textId="77777777" w:rsidR="006421AD" w:rsidRPr="00FA19C6" w:rsidRDefault="006421AD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139594C8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 xml:space="preserve">Any accident/injury is to be reported to the </w:t>
      </w:r>
      <w:r w:rsidR="006421AD" w:rsidRPr="00FA19C6">
        <w:rPr>
          <w:rFonts w:ascii="Calibri" w:eastAsia="MS Mincho" w:hAnsi="Calibri" w:cs="Calibri"/>
          <w:sz w:val="24"/>
          <w:szCs w:val="24"/>
        </w:rPr>
        <w:t xml:space="preserve">P.W.S.A. Tournament </w:t>
      </w:r>
      <w:r w:rsidR="002F588B" w:rsidRPr="00FA19C6">
        <w:rPr>
          <w:rFonts w:ascii="Calibri" w:eastAsia="MS Mincho" w:hAnsi="Calibri" w:cs="Calibri"/>
          <w:sz w:val="24"/>
          <w:szCs w:val="24"/>
        </w:rPr>
        <w:t>Chair</w:t>
      </w:r>
      <w:r w:rsidRPr="00FA19C6">
        <w:rPr>
          <w:rFonts w:ascii="Calibri" w:eastAsia="MS Mincho" w:hAnsi="Calibri" w:cs="Calibri"/>
          <w:b/>
          <w:bCs/>
          <w:sz w:val="24"/>
          <w:szCs w:val="24"/>
        </w:rPr>
        <w:t xml:space="preserve"> immediately </w:t>
      </w:r>
      <w:r w:rsidRPr="00FA19C6">
        <w:rPr>
          <w:rFonts w:ascii="Calibri" w:eastAsia="MS Mincho" w:hAnsi="Calibri" w:cs="Calibri"/>
          <w:sz w:val="24"/>
          <w:szCs w:val="24"/>
        </w:rPr>
        <w:t>so an accident form can be filled out.</w:t>
      </w:r>
    </w:p>
    <w:p w14:paraId="6C7989FB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0DAF4D69" w14:textId="77777777" w:rsidR="00FD2A1A" w:rsidRPr="00FA19C6" w:rsidRDefault="00FD2A1A" w:rsidP="006421AD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Matching shirts will be the minimum required uniform.</w:t>
      </w:r>
    </w:p>
    <w:p w14:paraId="193965ED" w14:textId="77777777" w:rsidR="00FD2A1A" w:rsidRPr="00FA19C6" w:rsidRDefault="00FD2A1A" w:rsidP="00FD2A1A">
      <w:pPr>
        <w:autoSpaceDE/>
        <w:autoSpaceDN/>
        <w:ind w:right="-858"/>
        <w:rPr>
          <w:rFonts w:ascii="Calibri" w:eastAsia="MS Mincho" w:hAnsi="Calibri" w:cs="Calibri"/>
          <w:sz w:val="24"/>
          <w:szCs w:val="24"/>
        </w:rPr>
      </w:pPr>
    </w:p>
    <w:p w14:paraId="4A07F217" w14:textId="77777777" w:rsidR="00FD2A1A" w:rsidRPr="00FA19C6" w:rsidRDefault="00FD2A1A" w:rsidP="006421AD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There is no rain date.</w:t>
      </w:r>
    </w:p>
    <w:p w14:paraId="2DDF30A7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665A3767" w14:textId="77777777" w:rsidR="00FD2A1A" w:rsidRPr="00FA19C6" w:rsidRDefault="00FD2A1A" w:rsidP="006421AD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sz w:val="24"/>
          <w:szCs w:val="24"/>
        </w:rPr>
      </w:pPr>
      <w:r w:rsidRPr="00FA19C6">
        <w:rPr>
          <w:rFonts w:ascii="Calibri" w:eastAsia="MS Mincho" w:hAnsi="Calibri" w:cs="Calibri"/>
          <w:sz w:val="24"/>
          <w:szCs w:val="24"/>
        </w:rPr>
        <w:t>Parking is at the owner’s risk.</w:t>
      </w:r>
    </w:p>
    <w:p w14:paraId="2E0C6839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sz w:val="24"/>
          <w:szCs w:val="24"/>
        </w:rPr>
      </w:pPr>
    </w:p>
    <w:p w14:paraId="2D072B93" w14:textId="77777777" w:rsidR="00FD2A1A" w:rsidRPr="00FA19C6" w:rsidRDefault="00FD2A1A" w:rsidP="00FD2A1A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b/>
          <w:bCs/>
          <w:sz w:val="24"/>
          <w:szCs w:val="24"/>
        </w:rPr>
      </w:pPr>
      <w:r w:rsidRPr="00FA19C6">
        <w:rPr>
          <w:rFonts w:ascii="Calibri" w:eastAsia="MS Mincho" w:hAnsi="Calibri" w:cs="Calibri"/>
          <w:b/>
          <w:bCs/>
          <w:sz w:val="24"/>
          <w:szCs w:val="24"/>
        </w:rPr>
        <w:t>Where an incident or situation arises that there is not a rule</w:t>
      </w:r>
      <w:r w:rsidR="006421AD" w:rsidRPr="00FA19C6">
        <w:rPr>
          <w:rFonts w:ascii="Calibri" w:eastAsia="MS Mincho" w:hAnsi="Calibri" w:cs="Calibri"/>
          <w:b/>
          <w:bCs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b/>
          <w:bCs/>
          <w:sz w:val="24"/>
          <w:szCs w:val="24"/>
        </w:rPr>
        <w:t>listed here that applies, the P.W.S.A</w:t>
      </w:r>
      <w:r w:rsidR="006421AD" w:rsidRPr="00FA19C6">
        <w:rPr>
          <w:rFonts w:ascii="Calibri" w:eastAsia="MS Mincho" w:hAnsi="Calibri" w:cs="Calibri"/>
          <w:b/>
          <w:bCs/>
          <w:sz w:val="24"/>
          <w:szCs w:val="24"/>
        </w:rPr>
        <w:t>.</w:t>
      </w:r>
      <w:r w:rsidRPr="00FA19C6">
        <w:rPr>
          <w:rFonts w:ascii="Calibri" w:eastAsia="MS Mincho" w:hAnsi="Calibri" w:cs="Calibri"/>
          <w:b/>
          <w:bCs/>
          <w:sz w:val="24"/>
          <w:szCs w:val="24"/>
        </w:rPr>
        <w:t xml:space="preserve"> and Softball Canada rules</w:t>
      </w:r>
      <w:r w:rsidR="006421AD" w:rsidRPr="00FA19C6">
        <w:rPr>
          <w:rFonts w:ascii="Calibri" w:eastAsia="MS Mincho" w:hAnsi="Calibri" w:cs="Calibri"/>
          <w:b/>
          <w:bCs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b/>
          <w:bCs/>
          <w:sz w:val="24"/>
          <w:szCs w:val="24"/>
        </w:rPr>
        <w:t>and regulations will be used to determ</w:t>
      </w:r>
      <w:r w:rsidR="006421AD" w:rsidRPr="00FA19C6">
        <w:rPr>
          <w:rFonts w:ascii="Calibri" w:eastAsia="MS Mincho" w:hAnsi="Calibri" w:cs="Calibri"/>
          <w:b/>
          <w:bCs/>
          <w:sz w:val="24"/>
          <w:szCs w:val="24"/>
        </w:rPr>
        <w:t xml:space="preserve">ine the outcome. With each </w:t>
      </w:r>
      <w:r w:rsidRPr="00FA19C6">
        <w:rPr>
          <w:rFonts w:ascii="Calibri" w:eastAsia="MS Mincho" w:hAnsi="Calibri" w:cs="Calibri"/>
          <w:b/>
          <w:bCs/>
          <w:sz w:val="24"/>
          <w:szCs w:val="24"/>
        </w:rPr>
        <w:t>situation the tournament convener will need to be contacted at</w:t>
      </w:r>
      <w:r w:rsidR="006421AD" w:rsidRPr="00FA19C6">
        <w:rPr>
          <w:rFonts w:ascii="Calibri" w:eastAsia="MS Mincho" w:hAnsi="Calibri" w:cs="Calibri"/>
          <w:b/>
          <w:bCs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b/>
          <w:bCs/>
          <w:sz w:val="24"/>
          <w:szCs w:val="24"/>
        </w:rPr>
        <w:t>the tournament to apply the rule.</w:t>
      </w:r>
    </w:p>
    <w:p w14:paraId="071F6A37" w14:textId="77777777" w:rsidR="00FD2A1A" w:rsidRPr="00FA19C6" w:rsidRDefault="00FD2A1A" w:rsidP="00FD2A1A">
      <w:pPr>
        <w:autoSpaceDE/>
        <w:autoSpaceDN/>
        <w:rPr>
          <w:rFonts w:ascii="Calibri" w:eastAsia="MS Mincho" w:hAnsi="Calibri" w:cs="Calibri"/>
          <w:b/>
          <w:bCs/>
          <w:sz w:val="24"/>
          <w:szCs w:val="24"/>
        </w:rPr>
      </w:pPr>
    </w:p>
    <w:p w14:paraId="5B3A8237" w14:textId="77777777" w:rsidR="00FD2A1A" w:rsidRPr="00FA19C6" w:rsidRDefault="00FD2A1A" w:rsidP="006421AD">
      <w:pPr>
        <w:numPr>
          <w:ilvl w:val="0"/>
          <w:numId w:val="47"/>
        </w:numPr>
        <w:autoSpaceDE/>
        <w:autoSpaceDN/>
        <w:rPr>
          <w:rFonts w:ascii="Calibri" w:eastAsia="MS Mincho" w:hAnsi="Calibri" w:cs="Calibri"/>
          <w:bCs/>
          <w:sz w:val="24"/>
          <w:szCs w:val="24"/>
        </w:rPr>
      </w:pPr>
      <w:r w:rsidRPr="00FA19C6">
        <w:rPr>
          <w:rFonts w:ascii="Calibri" w:eastAsia="MS Mincho" w:hAnsi="Calibri" w:cs="Calibri"/>
          <w:bCs/>
          <w:sz w:val="24"/>
          <w:szCs w:val="24"/>
        </w:rPr>
        <w:t xml:space="preserve">In </w:t>
      </w:r>
      <w:r w:rsidR="006421AD" w:rsidRPr="00FA19C6">
        <w:rPr>
          <w:rFonts w:ascii="Calibri" w:eastAsia="MS Mincho" w:hAnsi="Calibri" w:cs="Calibri"/>
          <w:bCs/>
          <w:sz w:val="24"/>
          <w:szCs w:val="24"/>
        </w:rPr>
        <w:t>the result of a tie b</w:t>
      </w:r>
      <w:r w:rsidR="002F588B" w:rsidRPr="00FA19C6">
        <w:rPr>
          <w:rFonts w:ascii="Calibri" w:eastAsia="MS Mincho" w:hAnsi="Calibri" w:cs="Calibri"/>
          <w:bCs/>
          <w:sz w:val="24"/>
          <w:szCs w:val="24"/>
        </w:rPr>
        <w:t>reaker the P.W.S.A. Tournament Chair</w:t>
      </w:r>
      <w:r w:rsidR="006421AD" w:rsidRPr="00FA19C6">
        <w:rPr>
          <w:rFonts w:ascii="Calibri" w:eastAsia="MS Mincho" w:hAnsi="Calibri" w:cs="Calibri"/>
          <w:bCs/>
          <w:sz w:val="24"/>
          <w:szCs w:val="24"/>
        </w:rPr>
        <w:t xml:space="preserve"> </w:t>
      </w:r>
      <w:r w:rsidRPr="00FA19C6">
        <w:rPr>
          <w:rFonts w:ascii="Calibri" w:eastAsia="MS Mincho" w:hAnsi="Calibri" w:cs="Calibri"/>
          <w:bCs/>
          <w:sz w:val="24"/>
          <w:szCs w:val="24"/>
        </w:rPr>
        <w:t>will refer to the P</w:t>
      </w:r>
      <w:r w:rsidR="006421AD" w:rsidRPr="00FA19C6">
        <w:rPr>
          <w:rFonts w:ascii="Calibri" w:eastAsia="MS Mincho" w:hAnsi="Calibri" w:cs="Calibri"/>
          <w:bCs/>
          <w:sz w:val="24"/>
          <w:szCs w:val="24"/>
        </w:rPr>
        <w:t>.</w:t>
      </w:r>
      <w:r w:rsidRPr="00FA19C6">
        <w:rPr>
          <w:rFonts w:ascii="Calibri" w:eastAsia="MS Mincho" w:hAnsi="Calibri" w:cs="Calibri"/>
          <w:bCs/>
          <w:sz w:val="24"/>
          <w:szCs w:val="24"/>
        </w:rPr>
        <w:t>W</w:t>
      </w:r>
      <w:r w:rsidR="006421AD" w:rsidRPr="00FA19C6">
        <w:rPr>
          <w:rFonts w:ascii="Calibri" w:eastAsia="MS Mincho" w:hAnsi="Calibri" w:cs="Calibri"/>
          <w:bCs/>
          <w:sz w:val="24"/>
          <w:szCs w:val="24"/>
        </w:rPr>
        <w:t>.</w:t>
      </w:r>
      <w:r w:rsidRPr="00FA19C6">
        <w:rPr>
          <w:rFonts w:ascii="Calibri" w:eastAsia="MS Mincho" w:hAnsi="Calibri" w:cs="Calibri"/>
          <w:bCs/>
          <w:sz w:val="24"/>
          <w:szCs w:val="24"/>
        </w:rPr>
        <w:t>S</w:t>
      </w:r>
      <w:r w:rsidR="006421AD" w:rsidRPr="00FA19C6">
        <w:rPr>
          <w:rFonts w:ascii="Calibri" w:eastAsia="MS Mincho" w:hAnsi="Calibri" w:cs="Calibri"/>
          <w:bCs/>
          <w:sz w:val="24"/>
          <w:szCs w:val="24"/>
        </w:rPr>
        <w:t>.</w:t>
      </w:r>
      <w:r w:rsidRPr="00FA19C6">
        <w:rPr>
          <w:rFonts w:ascii="Calibri" w:eastAsia="MS Mincho" w:hAnsi="Calibri" w:cs="Calibri"/>
          <w:bCs/>
          <w:sz w:val="24"/>
          <w:szCs w:val="24"/>
        </w:rPr>
        <w:t>A</w:t>
      </w:r>
      <w:r w:rsidR="006421AD" w:rsidRPr="00FA19C6">
        <w:rPr>
          <w:rFonts w:ascii="Calibri" w:eastAsia="MS Mincho" w:hAnsi="Calibri" w:cs="Calibri"/>
          <w:bCs/>
          <w:sz w:val="24"/>
          <w:szCs w:val="24"/>
        </w:rPr>
        <w:t>.</w:t>
      </w:r>
      <w:r w:rsidRPr="00FA19C6">
        <w:rPr>
          <w:rFonts w:ascii="Calibri" w:eastAsia="MS Mincho" w:hAnsi="Calibri" w:cs="Calibri"/>
          <w:bCs/>
          <w:sz w:val="24"/>
          <w:szCs w:val="24"/>
        </w:rPr>
        <w:t xml:space="preserve"> Rules.</w:t>
      </w:r>
    </w:p>
    <w:p w14:paraId="6EA267B2" w14:textId="77777777" w:rsidR="00FD2A1A" w:rsidRPr="00FD2A1A" w:rsidRDefault="00FD2A1A" w:rsidP="00FD2A1A">
      <w:pPr>
        <w:autoSpaceDE/>
        <w:autoSpaceDN/>
        <w:rPr>
          <w:rFonts w:ascii="Cambria" w:eastAsia="MS Mincho" w:hAnsi="Cambria"/>
          <w:b/>
          <w:bCs/>
          <w:sz w:val="24"/>
          <w:szCs w:val="24"/>
        </w:rPr>
      </w:pPr>
    </w:p>
    <w:p w14:paraId="67711132" w14:textId="77777777" w:rsidR="00FD2A1A" w:rsidRPr="00FD2A1A" w:rsidRDefault="00FD2A1A" w:rsidP="00FD2A1A">
      <w:pPr>
        <w:autoSpaceDE/>
        <w:autoSpaceDN/>
        <w:rPr>
          <w:rFonts w:ascii="Cambria" w:eastAsia="MS Mincho" w:hAnsi="Cambria"/>
          <w:b/>
          <w:bCs/>
          <w:sz w:val="24"/>
          <w:szCs w:val="24"/>
        </w:rPr>
      </w:pPr>
    </w:p>
    <w:p w14:paraId="77AD9CFA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5A6C1FA6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010714D3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07B69D40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03BB5561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44C720E6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2645F1A8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645490F2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1B4988BB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6F0F283A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33871F0C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61BEF170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75414CF8" w14:textId="77777777" w:rsidR="006421AD" w:rsidRDefault="006421AD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6532CCE3" w14:textId="77777777" w:rsidR="006421AD" w:rsidRDefault="006421AD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68EB17F9" w14:textId="77777777" w:rsidR="006421AD" w:rsidRDefault="006421AD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1E03A0CC" w14:textId="77777777" w:rsidR="006421AD" w:rsidRDefault="006421AD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0C3C76D2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06A71F6C" w14:textId="7777777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546D3080" w14:textId="0558FF31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7BEA762A" w14:textId="2B2996B2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6CC41706" w14:textId="5B9A0047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39B4456E" w14:textId="1C6BAD7D" w:rsidR="00FD2A1A" w:rsidRDefault="00FD2A1A" w:rsidP="00EB4BCC">
      <w:pPr>
        <w:spacing w:line="360" w:lineRule="atLeast"/>
        <w:ind w:left="720"/>
        <w:rPr>
          <w:rFonts w:ascii="Cambria" w:eastAsia="MS Mincho" w:hAnsi="Cambria"/>
          <w:b/>
          <w:bCs/>
          <w:sz w:val="24"/>
          <w:szCs w:val="24"/>
        </w:rPr>
      </w:pPr>
    </w:p>
    <w:p w14:paraId="53D8575D" w14:textId="7068247C" w:rsidR="00FD2A1A" w:rsidRPr="00FA19C6" w:rsidRDefault="006D49FD" w:rsidP="00863094">
      <w:pPr>
        <w:jc w:val="center"/>
        <w:outlineLvl w:val="0"/>
        <w:rPr>
          <w:rFonts w:ascii="Calibri Light" w:hAnsi="Calibri Light" w:cs="Calibri Light"/>
          <w:b/>
          <w:sz w:val="32"/>
          <w:szCs w:val="22"/>
        </w:rPr>
      </w:pPr>
      <w:r>
        <w:rPr>
          <w:rFonts w:ascii="Cambria" w:eastAsia="MS Mincho" w:hAnsi="Cambria"/>
          <w:b/>
          <w:bCs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8752" behindDoc="1" locked="0" layoutInCell="1" allowOverlap="1" wp14:anchorId="22396562" wp14:editId="0B21AAAE">
            <wp:simplePos x="0" y="0"/>
            <wp:positionH relativeFrom="column">
              <wp:posOffset>6408</wp:posOffset>
            </wp:positionH>
            <wp:positionV relativeFrom="paragraph">
              <wp:posOffset>-506037</wp:posOffset>
            </wp:positionV>
            <wp:extent cx="1263650" cy="1263650"/>
            <wp:effectExtent l="0" t="0" r="0" b="0"/>
            <wp:wrapNone/>
            <wp:docPr id="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A1A" w:rsidRPr="00FA19C6">
        <w:rPr>
          <w:rFonts w:ascii="Calibri Light" w:hAnsi="Calibri Light" w:cs="Calibri Light"/>
          <w:b/>
          <w:sz w:val="32"/>
          <w:szCs w:val="22"/>
        </w:rPr>
        <w:t xml:space="preserve">Team </w:t>
      </w:r>
      <w:r w:rsidR="002E5177">
        <w:rPr>
          <w:rFonts w:ascii="Calibri Light" w:hAnsi="Calibri Light" w:cs="Calibri Light"/>
          <w:b/>
          <w:sz w:val="32"/>
          <w:szCs w:val="22"/>
        </w:rPr>
        <w:t>Roster</w:t>
      </w:r>
      <w:r w:rsidR="00FD2A1A" w:rsidRPr="00FA19C6">
        <w:rPr>
          <w:rFonts w:ascii="Calibri Light" w:hAnsi="Calibri Light" w:cs="Calibri Light"/>
          <w:b/>
          <w:sz w:val="32"/>
          <w:szCs w:val="22"/>
        </w:rPr>
        <w:t xml:space="preserve"> Form</w:t>
      </w:r>
    </w:p>
    <w:p w14:paraId="2D9C72C9" w14:textId="0BBBC7E8" w:rsidR="00FD2A1A" w:rsidRPr="00FA19C6" w:rsidRDefault="006D49FD" w:rsidP="00FD2A1A">
      <w:pPr>
        <w:jc w:val="center"/>
        <w:rPr>
          <w:rFonts w:ascii="Calibri Light" w:hAnsi="Calibri Light" w:cs="Calibri Light"/>
          <w:sz w:val="22"/>
          <w:szCs w:val="22"/>
        </w:rPr>
      </w:pPr>
      <w:r>
        <w:rPr>
          <w:rFonts w:ascii="Calibri Light" w:hAnsi="Calibri Light" w:cs="Calibri Light"/>
          <w:sz w:val="22"/>
          <w:szCs w:val="22"/>
        </w:rPr>
        <w:t>10</w:t>
      </w:r>
      <w:r w:rsidRPr="006D49FD">
        <w:rPr>
          <w:rFonts w:ascii="Calibri Light" w:hAnsi="Calibri Light" w:cs="Calibri Light"/>
          <w:sz w:val="22"/>
          <w:szCs w:val="22"/>
          <w:vertAlign w:val="superscript"/>
        </w:rPr>
        <w:t>th</w:t>
      </w:r>
      <w:r>
        <w:rPr>
          <w:rFonts w:ascii="Calibri Light" w:hAnsi="Calibri Light" w:cs="Calibri Light"/>
          <w:sz w:val="22"/>
          <w:szCs w:val="22"/>
        </w:rPr>
        <w:t xml:space="preserve"> </w:t>
      </w:r>
      <w:r w:rsidR="00FD2A1A" w:rsidRPr="00FA19C6">
        <w:rPr>
          <w:rFonts w:ascii="Calibri Light" w:hAnsi="Calibri Light" w:cs="Calibri Light"/>
          <w:sz w:val="22"/>
          <w:szCs w:val="22"/>
        </w:rPr>
        <w:t>Annual Debbie DeMoel</w:t>
      </w:r>
    </w:p>
    <w:p w14:paraId="65EC675A" w14:textId="77777777" w:rsidR="00FD2A1A" w:rsidRPr="00FA19C6" w:rsidRDefault="00FD2A1A" w:rsidP="00FD2A1A">
      <w:pPr>
        <w:jc w:val="center"/>
        <w:rPr>
          <w:rFonts w:ascii="Calibri Light" w:hAnsi="Calibri Light" w:cs="Calibri Light"/>
          <w:sz w:val="22"/>
          <w:szCs w:val="22"/>
        </w:rPr>
      </w:pPr>
      <w:r w:rsidRPr="00FA19C6">
        <w:rPr>
          <w:rFonts w:ascii="Calibri Light" w:hAnsi="Calibri Light" w:cs="Calibri Light"/>
          <w:sz w:val="22"/>
          <w:szCs w:val="22"/>
        </w:rPr>
        <w:t>PWSA High School Classic</w:t>
      </w:r>
    </w:p>
    <w:p w14:paraId="3945DBD6" w14:textId="77777777" w:rsidR="00FD2A1A" w:rsidRPr="00FA19C6" w:rsidRDefault="00FD2A1A" w:rsidP="00FD2A1A">
      <w:pPr>
        <w:jc w:val="center"/>
        <w:rPr>
          <w:rFonts w:ascii="Calibri Light" w:hAnsi="Calibri Light" w:cs="Calibri Light"/>
        </w:rPr>
      </w:pPr>
      <w:r w:rsidRPr="00FA19C6">
        <w:rPr>
          <w:rFonts w:ascii="Calibri Light" w:hAnsi="Calibri Light" w:cs="Calibri Light"/>
          <w:sz w:val="22"/>
          <w:szCs w:val="22"/>
        </w:rPr>
        <w:t xml:space="preserve">Hosted by </w:t>
      </w:r>
      <w:r w:rsidR="00A75109" w:rsidRPr="00FA19C6">
        <w:rPr>
          <w:rFonts w:ascii="Calibri Light" w:hAnsi="Calibri Light" w:cs="Calibri Light"/>
          <w:sz w:val="22"/>
          <w:szCs w:val="22"/>
        </w:rPr>
        <w:t>Seneca College - Toronto, ON</w:t>
      </w:r>
    </w:p>
    <w:p w14:paraId="480F690C" w14:textId="77777777" w:rsidR="00FD2A1A" w:rsidRDefault="00FD2A1A" w:rsidP="00FD2A1A">
      <w:pPr>
        <w:jc w:val="center"/>
      </w:pPr>
    </w:p>
    <w:p w14:paraId="123DD611" w14:textId="77777777" w:rsidR="00FD2A1A" w:rsidRPr="00FA19C6" w:rsidRDefault="00FD2A1A" w:rsidP="00863094">
      <w:pPr>
        <w:outlineLvl w:val="0"/>
        <w:rPr>
          <w:rFonts w:ascii="Calibri Light" w:hAnsi="Calibri Light" w:cs="Calibri Light"/>
          <w:b/>
          <w:sz w:val="26"/>
          <w:szCs w:val="26"/>
        </w:rPr>
      </w:pPr>
      <w:r w:rsidRPr="00FA19C6">
        <w:rPr>
          <w:rFonts w:ascii="Calibri Light" w:hAnsi="Calibri Light" w:cs="Calibri Light"/>
          <w:b/>
          <w:sz w:val="26"/>
          <w:szCs w:val="26"/>
        </w:rPr>
        <w:t>Team Roster</w:t>
      </w:r>
    </w:p>
    <w:p w14:paraId="694A0272" w14:textId="77777777" w:rsidR="00FD2A1A" w:rsidRDefault="00FD2A1A" w:rsidP="00FD2A1A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817"/>
        <w:gridCol w:w="2543"/>
        <w:gridCol w:w="2544"/>
        <w:gridCol w:w="2952"/>
      </w:tblGrid>
      <w:tr w:rsidR="002E5177" w14:paraId="33606CA8" w14:textId="77777777" w:rsidTr="002E5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74CB910" w14:textId="77777777" w:rsidR="002E5177" w:rsidRPr="002E5177" w:rsidRDefault="002E5177" w:rsidP="002E5177">
            <w:pPr>
              <w:jc w:val="center"/>
              <w:rPr>
                <w:rFonts w:ascii="Calibri" w:eastAsia="MS Mincho" w:hAnsi="Calibri" w:cs="Calibri"/>
                <w:sz w:val="24"/>
                <w:szCs w:val="24"/>
              </w:rPr>
            </w:pPr>
            <w:r w:rsidRPr="002E5177">
              <w:rPr>
                <w:rFonts w:ascii="Calibri" w:eastAsia="MS Mincho" w:hAnsi="Calibri" w:cs="Calibri"/>
                <w:sz w:val="24"/>
                <w:szCs w:val="24"/>
              </w:rPr>
              <w:t>#</w:t>
            </w:r>
          </w:p>
        </w:tc>
        <w:tc>
          <w:tcPr>
            <w:tcW w:w="2543" w:type="dxa"/>
          </w:tcPr>
          <w:p w14:paraId="61ED2676" w14:textId="5CA25345" w:rsidR="002E5177" w:rsidRPr="002E5177" w:rsidRDefault="002E5177" w:rsidP="002E5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 w:rsidRPr="002E5177">
              <w:rPr>
                <w:rFonts w:ascii="Calibri" w:eastAsia="MS Mincho" w:hAnsi="Calibri" w:cs="Calibri"/>
                <w:sz w:val="24"/>
                <w:szCs w:val="24"/>
              </w:rPr>
              <w:t>First Name</w:t>
            </w:r>
          </w:p>
        </w:tc>
        <w:tc>
          <w:tcPr>
            <w:tcW w:w="2544" w:type="dxa"/>
          </w:tcPr>
          <w:p w14:paraId="35647900" w14:textId="3FEDB802" w:rsidR="002E5177" w:rsidRPr="002E5177" w:rsidRDefault="002E5177" w:rsidP="002E5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 w:rsidRPr="002E5177">
              <w:rPr>
                <w:rFonts w:ascii="Calibri" w:eastAsia="MS Mincho" w:hAnsi="Calibri" w:cs="Calibri"/>
                <w:sz w:val="24"/>
                <w:szCs w:val="24"/>
              </w:rPr>
              <w:t>Last Name</w:t>
            </w:r>
          </w:p>
        </w:tc>
        <w:tc>
          <w:tcPr>
            <w:tcW w:w="2952" w:type="dxa"/>
          </w:tcPr>
          <w:p w14:paraId="6A82B4D6" w14:textId="77777777" w:rsidR="002E5177" w:rsidRPr="002E5177" w:rsidRDefault="002E5177" w:rsidP="002E51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 w:rsidRPr="002E5177">
              <w:rPr>
                <w:rFonts w:ascii="Calibri" w:eastAsia="MS Mincho" w:hAnsi="Calibri" w:cs="Calibri"/>
                <w:sz w:val="24"/>
                <w:szCs w:val="24"/>
              </w:rPr>
              <w:t>Position</w:t>
            </w:r>
          </w:p>
        </w:tc>
      </w:tr>
      <w:tr w:rsidR="002E5177" w14:paraId="12E0A584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53526A0" w14:textId="07138D29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2543" w:type="dxa"/>
          </w:tcPr>
          <w:p w14:paraId="140EAE33" w14:textId="45B142C2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544" w:type="dxa"/>
          </w:tcPr>
          <w:p w14:paraId="33178771" w14:textId="0E0B1AC4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2952" w:type="dxa"/>
          </w:tcPr>
          <w:p w14:paraId="28B3C02F" w14:textId="31E097CA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  <w:bookmarkEnd w:id="14"/>
          </w:p>
        </w:tc>
      </w:tr>
      <w:tr w:rsidR="002E5177" w14:paraId="235BD2B1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F3A75A5" w14:textId="073490FD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0BCB15AE" w14:textId="6602E4E7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10C019BB" w14:textId="60BBDFD7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34A7C5CB" w14:textId="3709CDBF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46B919F9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4AE90E4" w14:textId="04B1E912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0012929D" w14:textId="15B2AA54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07F94456" w14:textId="7F3D9030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00BF51FD" w14:textId="38791B1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6137E48B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6262EBD" w14:textId="77777777" w:rsidR="002E5177" w:rsidRPr="00FA19C6" w:rsidRDefault="002E5177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</w:p>
        </w:tc>
        <w:tc>
          <w:tcPr>
            <w:tcW w:w="2543" w:type="dxa"/>
          </w:tcPr>
          <w:p w14:paraId="16DBD343" w14:textId="34A56514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41DBE054" w14:textId="138AA11C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2B39BDED" w14:textId="41839169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7D7A6243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8479239" w14:textId="712CB053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48C54D00" w14:textId="6112F66E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2CC15380" w14:textId="11852A8D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0FAD1139" w14:textId="6667E0F1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1148060D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B18AB22" w14:textId="7DF64A04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4DFD2B8F" w14:textId="62EEA34C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5C6A2EDC" w14:textId="0A0773E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7094A342" w14:textId="21C43A1B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42011366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31CE9EE" w14:textId="18923F58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60DDC335" w14:textId="10F2450D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574714B2" w14:textId="460B04F8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5CF1C435" w14:textId="06D7CCF2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1D0B365E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E520A58" w14:textId="26F96539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7D4C5A1C" w14:textId="3273F54B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6C63A716" w14:textId="06E53B2C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460DDE05" w14:textId="7A9C0939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30378D1A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23171BD" w14:textId="541C9E94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756AABCD" w14:textId="38337767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4DE54556" w14:textId="0DCA5CEC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6FA1E0BC" w14:textId="7BD6B2AC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5F888E6D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E2CDB36" w14:textId="4665ED32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5B5C773B" w14:textId="511372EE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79E28C5E" w14:textId="40741502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032FE59E" w14:textId="5AF0E5D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4B0ED008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4CCD600" w14:textId="3AE852B9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01A362C9" w14:textId="7111ECB8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113A85C9" w14:textId="134E63BB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0D2B23F3" w14:textId="6CAC7386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4E14A704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24FA9F0" w14:textId="4FAC27F4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2B848D2A" w14:textId="154DD89F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1537064D" w14:textId="3ED8EEE0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7AF96E98" w14:textId="6F3BFF67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7D1DDC89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9583094" w14:textId="0CD02C47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36149D9D" w14:textId="7D19D35B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174C555D" w14:textId="1EFDFE59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6673A215" w14:textId="2F1FD06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713DE98E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DA27CF6" w14:textId="473E3A97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1893345E" w14:textId="5F3F3814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5DA0D9AF" w14:textId="0B02FC72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7ECBF333" w14:textId="3C9ED150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0F4383D6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F35DA81" w14:textId="6AB349B1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1E517B9E" w14:textId="6E8B023E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000C72B0" w14:textId="29EAB02F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78988C19" w14:textId="5DD2BC17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73D2C71B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C256775" w14:textId="6091D06D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777FF7FD" w14:textId="75E2D92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31FECE9E" w14:textId="215131A4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17495872" w14:textId="29B40763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2E5177" w14:paraId="7DEEA24C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82D51C3" w14:textId="6FF26B6E" w:rsidR="002E5177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3" w:type="dxa"/>
          </w:tcPr>
          <w:p w14:paraId="16DFCA4E" w14:textId="0516939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544" w:type="dxa"/>
          </w:tcPr>
          <w:p w14:paraId="7DA6A8E3" w14:textId="00645F45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7DAA00D3" w14:textId="266410E4" w:rsidR="002E5177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</w:tbl>
    <w:p w14:paraId="46D5435B" w14:textId="77777777" w:rsidR="00FD2A1A" w:rsidRDefault="00FD2A1A" w:rsidP="00FD2A1A"/>
    <w:p w14:paraId="7E85DCBC" w14:textId="77777777" w:rsidR="00FD2A1A" w:rsidRDefault="00FD2A1A" w:rsidP="00FD2A1A"/>
    <w:p w14:paraId="707220F7" w14:textId="77777777" w:rsidR="00FD2A1A" w:rsidRPr="00FA19C6" w:rsidRDefault="00FD2A1A" w:rsidP="00863094">
      <w:pPr>
        <w:outlineLvl w:val="0"/>
        <w:rPr>
          <w:rFonts w:ascii="Calibri Light" w:hAnsi="Calibri Light" w:cs="Calibri Light"/>
          <w:b/>
          <w:sz w:val="26"/>
          <w:szCs w:val="26"/>
        </w:rPr>
      </w:pPr>
      <w:r w:rsidRPr="00FA19C6">
        <w:rPr>
          <w:rFonts w:ascii="Calibri Light" w:hAnsi="Calibri Light" w:cs="Calibri Light"/>
          <w:b/>
          <w:sz w:val="26"/>
          <w:szCs w:val="26"/>
        </w:rPr>
        <w:t>Coaching Staff</w:t>
      </w:r>
    </w:p>
    <w:p w14:paraId="6567898E" w14:textId="77777777" w:rsidR="00FD2A1A" w:rsidRDefault="00FD2A1A" w:rsidP="00FD2A1A"/>
    <w:tbl>
      <w:tblPr>
        <w:tblStyle w:val="GridTable1Light-Accent6"/>
        <w:tblW w:w="0" w:type="auto"/>
        <w:tblLook w:val="04A0" w:firstRow="1" w:lastRow="0" w:firstColumn="1" w:lastColumn="0" w:noHBand="0" w:noVBand="1"/>
      </w:tblPr>
      <w:tblGrid>
        <w:gridCol w:w="2952"/>
        <w:gridCol w:w="2952"/>
      </w:tblGrid>
      <w:tr w:rsidR="00B64AAB" w14:paraId="009B49CA" w14:textId="77777777" w:rsidTr="002E51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50150718" w14:textId="77777777" w:rsidR="00FD2A1A" w:rsidRPr="00FA19C6" w:rsidRDefault="00FD2A1A" w:rsidP="00B64AAB">
            <w:pPr>
              <w:rPr>
                <w:rFonts w:ascii="Calibri" w:eastAsia="MS Mincho" w:hAnsi="Calibri" w:cs="Calibri"/>
                <w:b w:val="0"/>
                <w:sz w:val="24"/>
                <w:szCs w:val="24"/>
              </w:rPr>
            </w:pPr>
            <w:r w:rsidRPr="00FA19C6">
              <w:rPr>
                <w:rFonts w:ascii="Calibri" w:eastAsia="MS Mincho" w:hAnsi="Calibri" w:cs="Calibri"/>
                <w:sz w:val="24"/>
                <w:szCs w:val="24"/>
              </w:rPr>
              <w:t>Name</w:t>
            </w:r>
          </w:p>
        </w:tc>
        <w:tc>
          <w:tcPr>
            <w:tcW w:w="2952" w:type="dxa"/>
          </w:tcPr>
          <w:p w14:paraId="51BDFCE2" w14:textId="77777777" w:rsidR="00FD2A1A" w:rsidRPr="00FA19C6" w:rsidRDefault="00FD2A1A" w:rsidP="00B64A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b w:val="0"/>
                <w:sz w:val="24"/>
                <w:szCs w:val="24"/>
              </w:rPr>
            </w:pPr>
            <w:r w:rsidRPr="00FA19C6">
              <w:rPr>
                <w:rFonts w:ascii="Calibri" w:eastAsia="MS Mincho" w:hAnsi="Calibri" w:cs="Calibri"/>
                <w:sz w:val="24"/>
                <w:szCs w:val="24"/>
              </w:rPr>
              <w:t>Position (i.e. head coach)</w:t>
            </w:r>
          </w:p>
        </w:tc>
      </w:tr>
      <w:tr w:rsidR="00B64AAB" w14:paraId="732D5296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606A7C22" w14:textId="64E992B4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70291591" w14:textId="7F686B6F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B64AAB" w14:paraId="219D3F9D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2CC62886" w14:textId="4F2E3253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490D630A" w14:textId="49E5F7BF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B64AAB" w14:paraId="7EC6D856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289E40BB" w14:textId="354E9A88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5A25FF7A" w14:textId="2A03A1B6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B64AAB" w14:paraId="5338110D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2D666676" w14:textId="353AEA04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4C758339" w14:textId="4C6A02EE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B64AAB" w14:paraId="49BC6F87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28F2F66B" w14:textId="6EC11041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0BE4206B" w14:textId="419D3431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B64AAB" w14:paraId="04ABC540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5D0F72E5" w14:textId="509E85BB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34B7A7C3" w14:textId="1CFB089E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  <w:tr w:rsidR="00B64AAB" w14:paraId="653D847A" w14:textId="77777777" w:rsidTr="002E51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</w:tcPr>
          <w:p w14:paraId="4CBAE0D2" w14:textId="6D2D7975" w:rsidR="00FD2A1A" w:rsidRPr="00FA19C6" w:rsidRDefault="00722994" w:rsidP="00B64AAB">
            <w:pPr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  <w:tc>
          <w:tcPr>
            <w:tcW w:w="2952" w:type="dxa"/>
          </w:tcPr>
          <w:p w14:paraId="384FB773" w14:textId="0BE643A1" w:rsidR="00FD2A1A" w:rsidRPr="00FA19C6" w:rsidRDefault="00722994" w:rsidP="00B64A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MS Mincho" w:hAnsi="Calibri" w:cs="Calibri"/>
                <w:sz w:val="24"/>
                <w:szCs w:val="24"/>
              </w:rPr>
            </w:pP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MS Mincho" w:hAnsi="Calibri" w:cs="Calibri"/>
                <w:sz w:val="24"/>
                <w:szCs w:val="24"/>
              </w:rPr>
              <w:instrText xml:space="preserve"> FORMTEXT </w:instrText>
            </w:r>
            <w:r>
              <w:rPr>
                <w:rFonts w:ascii="Calibri" w:eastAsia="MS Mincho" w:hAnsi="Calibri" w:cs="Calibri"/>
                <w:sz w:val="24"/>
                <w:szCs w:val="24"/>
              </w:rPr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separate"/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 w:rsidR="00F6504D">
              <w:rPr>
                <w:rFonts w:ascii="Calibri" w:eastAsia="MS Mincho" w:hAnsi="Calibri" w:cs="Calibri"/>
                <w:noProof/>
                <w:sz w:val="24"/>
                <w:szCs w:val="24"/>
              </w:rPr>
              <w:t> </w:t>
            </w:r>
            <w:r>
              <w:rPr>
                <w:rFonts w:ascii="Calibri" w:eastAsia="MS Mincho" w:hAnsi="Calibri" w:cs="Calibri"/>
                <w:sz w:val="24"/>
                <w:szCs w:val="24"/>
              </w:rPr>
              <w:fldChar w:fldCharType="end"/>
            </w:r>
          </w:p>
        </w:tc>
      </w:tr>
    </w:tbl>
    <w:p w14:paraId="04102406" w14:textId="77777777" w:rsidR="00FD2A1A" w:rsidRDefault="00FD2A1A" w:rsidP="00FD2A1A"/>
    <w:p w14:paraId="7A42BCA3" w14:textId="77777777" w:rsidR="00FD2A1A" w:rsidRPr="00F33F46" w:rsidRDefault="00FD2A1A" w:rsidP="00FD2A1A">
      <w:pPr>
        <w:spacing w:line="360" w:lineRule="auto"/>
        <w:rPr>
          <w:b/>
          <w:i/>
          <w:sz w:val="28"/>
          <w:u w:val="single"/>
        </w:rPr>
      </w:pPr>
    </w:p>
    <w:p w14:paraId="6D4BBDD6" w14:textId="77777777" w:rsidR="00FD2A1A" w:rsidRDefault="00FD2A1A" w:rsidP="00EB4BCC">
      <w:pPr>
        <w:spacing w:line="360" w:lineRule="atLeast"/>
        <w:ind w:left="720"/>
        <w:rPr>
          <w:rFonts w:ascii="Trebuchet MS" w:hAnsi="Trebuchet MS"/>
          <w:sz w:val="24"/>
          <w:szCs w:val="24"/>
        </w:rPr>
      </w:pPr>
    </w:p>
    <w:p w14:paraId="0DBEA811" w14:textId="77777777" w:rsidR="00FD2A1A" w:rsidRDefault="00FD2A1A" w:rsidP="00EB4BCC">
      <w:pPr>
        <w:spacing w:line="360" w:lineRule="atLeast"/>
        <w:ind w:left="720"/>
        <w:rPr>
          <w:rFonts w:ascii="Trebuchet MS" w:hAnsi="Trebuchet MS"/>
          <w:sz w:val="24"/>
          <w:szCs w:val="24"/>
        </w:rPr>
      </w:pPr>
    </w:p>
    <w:p w14:paraId="66424840" w14:textId="77777777" w:rsidR="00FD2A1A" w:rsidRDefault="00FD2A1A" w:rsidP="00EB4BCC">
      <w:pPr>
        <w:spacing w:line="360" w:lineRule="atLeast"/>
        <w:ind w:left="720"/>
        <w:rPr>
          <w:rFonts w:ascii="Trebuchet MS" w:hAnsi="Trebuchet MS"/>
          <w:sz w:val="24"/>
          <w:szCs w:val="24"/>
        </w:rPr>
      </w:pPr>
    </w:p>
    <w:p w14:paraId="17DAA24F" w14:textId="77777777" w:rsidR="00FD2A1A" w:rsidRDefault="00FD2A1A" w:rsidP="00EB4BCC">
      <w:pPr>
        <w:spacing w:line="360" w:lineRule="atLeast"/>
        <w:ind w:left="720"/>
        <w:rPr>
          <w:rFonts w:ascii="Trebuchet MS" w:hAnsi="Trebuchet MS"/>
          <w:sz w:val="24"/>
          <w:szCs w:val="24"/>
        </w:rPr>
      </w:pPr>
    </w:p>
    <w:p w14:paraId="3991691F" w14:textId="77777777" w:rsidR="00FD2A1A" w:rsidRPr="00FD2A1A" w:rsidRDefault="00FD2A1A" w:rsidP="00FD2A1A">
      <w:pPr>
        <w:spacing w:line="360" w:lineRule="atLeast"/>
        <w:rPr>
          <w:rFonts w:ascii="Trebuchet MS" w:hAnsi="Trebuchet MS"/>
          <w:sz w:val="24"/>
          <w:szCs w:val="24"/>
        </w:rPr>
      </w:pPr>
    </w:p>
    <w:sectPr w:rsidR="00FD2A1A" w:rsidRPr="00FD2A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16" w:h="16800" w:code="9"/>
      <w:pgMar w:top="720" w:right="547" w:bottom="1627" w:left="432" w:header="720" w:footer="14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53D58" w14:textId="77777777" w:rsidR="00196A9D" w:rsidRDefault="00196A9D">
      <w:r>
        <w:separator/>
      </w:r>
    </w:p>
  </w:endnote>
  <w:endnote w:type="continuationSeparator" w:id="0">
    <w:p w14:paraId="14958147" w14:textId="77777777" w:rsidR="00196A9D" w:rsidRDefault="00196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806C2" w14:textId="77777777" w:rsidR="00FD2A1A" w:rsidRDefault="00FD2A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DDA3A" w14:textId="77777777" w:rsidR="00E35EFF" w:rsidRDefault="00E35EF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4B9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7E9C8A3" w14:textId="77777777" w:rsidR="00E35EFF" w:rsidRDefault="00E35EF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6C910" w14:textId="77777777" w:rsidR="00FD2A1A" w:rsidRDefault="00FD2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05B72" w14:textId="77777777" w:rsidR="00196A9D" w:rsidRDefault="00196A9D">
      <w:r>
        <w:separator/>
      </w:r>
    </w:p>
  </w:footnote>
  <w:footnote w:type="continuationSeparator" w:id="0">
    <w:p w14:paraId="118F7F4E" w14:textId="77777777" w:rsidR="00196A9D" w:rsidRDefault="00196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22978" w14:textId="77777777" w:rsidR="00FD2A1A" w:rsidRDefault="00FD2A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7A6A4" w14:textId="77777777" w:rsidR="00FD2A1A" w:rsidRDefault="00FD2A1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330C5" w14:textId="77777777" w:rsidR="00FD2A1A" w:rsidRDefault="00FD2A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41C56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6"/>
    <w:multiLevelType w:val="hybridMultilevel"/>
    <w:tmpl w:val="00000006"/>
    <w:lvl w:ilvl="0" w:tplc="000001F5">
      <w:start w:val="7"/>
      <w:numFmt w:val="decimal"/>
      <w:lvlText w:val="%1."/>
      <w:lvlJc w:val="left"/>
      <w:pPr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914B77"/>
    <w:multiLevelType w:val="multilevel"/>
    <w:tmpl w:val="A1BC183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B3C24"/>
    <w:multiLevelType w:val="singleLevel"/>
    <w:tmpl w:val="EF4CFB2C"/>
    <w:lvl w:ilvl="0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8"/>
      </w:rPr>
    </w:lvl>
  </w:abstractNum>
  <w:abstractNum w:abstractNumId="4" w15:restartNumberingAfterBreak="0">
    <w:nsid w:val="09D27CF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D15101B"/>
    <w:multiLevelType w:val="hybridMultilevel"/>
    <w:tmpl w:val="2D2E99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C5FB9"/>
    <w:multiLevelType w:val="multilevel"/>
    <w:tmpl w:val="BE1477C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B4D3F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1814017"/>
    <w:multiLevelType w:val="hybridMultilevel"/>
    <w:tmpl w:val="D182F50E"/>
    <w:lvl w:ilvl="0" w:tplc="A3686A5C">
      <w:start w:val="1"/>
      <w:numFmt w:val="lowerLetter"/>
      <w:lvlText w:val="%1."/>
      <w:lvlJc w:val="left"/>
      <w:pPr>
        <w:ind w:left="1087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887089"/>
    <w:multiLevelType w:val="multilevel"/>
    <w:tmpl w:val="FACE389E"/>
    <w:lvl w:ilvl="0">
      <w:numFmt w:val="bullet"/>
      <w:lvlText w:val="-"/>
      <w:lvlJc w:val="left"/>
      <w:pPr>
        <w:tabs>
          <w:tab w:val="num" w:pos="2550"/>
        </w:tabs>
        <w:ind w:left="255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F3A1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1AE442B1"/>
    <w:multiLevelType w:val="hybridMultilevel"/>
    <w:tmpl w:val="611E20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429BD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1E2E03EE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0120AD0"/>
    <w:multiLevelType w:val="multilevel"/>
    <w:tmpl w:val="E93C3142"/>
    <w:lvl w:ilvl="0">
      <w:start w:val="2"/>
      <w:numFmt w:val="decimal"/>
      <w:lvlText w:val="(%1)"/>
      <w:lvlJc w:val="left"/>
      <w:pPr>
        <w:tabs>
          <w:tab w:val="num" w:pos="742"/>
        </w:tabs>
        <w:ind w:left="742" w:hanging="46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0CE33F6"/>
    <w:multiLevelType w:val="hybridMultilevel"/>
    <w:tmpl w:val="E8B89BE6"/>
    <w:lvl w:ilvl="0" w:tplc="8E0C058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3B5E137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10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10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10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10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10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10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40F7CCC"/>
    <w:multiLevelType w:val="hybridMultilevel"/>
    <w:tmpl w:val="D194D970"/>
    <w:lvl w:ilvl="0" w:tplc="1378356C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480C5E"/>
    <w:multiLevelType w:val="multilevel"/>
    <w:tmpl w:val="372882C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45D3F"/>
    <w:multiLevelType w:val="hybridMultilevel"/>
    <w:tmpl w:val="7FD0C8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7010CC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94B5385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2A414B5B"/>
    <w:multiLevelType w:val="multilevel"/>
    <w:tmpl w:val="6E24E572"/>
    <w:lvl w:ilvl="0">
      <w:numFmt w:val="bullet"/>
      <w:lvlText w:val="-"/>
      <w:lvlJc w:val="left"/>
      <w:pPr>
        <w:tabs>
          <w:tab w:val="num" w:pos="4740"/>
        </w:tabs>
        <w:ind w:left="47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230"/>
        </w:tabs>
        <w:ind w:left="72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950"/>
        </w:tabs>
        <w:ind w:left="795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670"/>
        </w:tabs>
        <w:ind w:left="8670" w:hanging="360"/>
      </w:pPr>
      <w:rPr>
        <w:rFonts w:ascii="Wingdings" w:hAnsi="Wingdings" w:hint="default"/>
      </w:rPr>
    </w:lvl>
  </w:abstractNum>
  <w:abstractNum w:abstractNumId="22" w15:restartNumberingAfterBreak="0">
    <w:nsid w:val="321B6989"/>
    <w:multiLevelType w:val="singleLevel"/>
    <w:tmpl w:val="EF4CFB2C"/>
    <w:lvl w:ilvl="0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8"/>
      </w:rPr>
    </w:lvl>
  </w:abstractNum>
  <w:abstractNum w:abstractNumId="23" w15:restartNumberingAfterBreak="0">
    <w:nsid w:val="39616B9B"/>
    <w:multiLevelType w:val="hybridMultilevel"/>
    <w:tmpl w:val="B13C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8E0571"/>
    <w:multiLevelType w:val="multilevel"/>
    <w:tmpl w:val="CDBC5EB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51E77"/>
    <w:multiLevelType w:val="singleLevel"/>
    <w:tmpl w:val="FDBCCAC4"/>
    <w:lvl w:ilvl="0">
      <w:start w:val="1"/>
      <w:numFmt w:val="decimal"/>
      <w:lvlText w:val="(%1)"/>
      <w:lvlJc w:val="left"/>
      <w:pPr>
        <w:tabs>
          <w:tab w:val="num" w:pos="742"/>
        </w:tabs>
        <w:ind w:left="742" w:hanging="465"/>
      </w:pPr>
      <w:rPr>
        <w:rFonts w:cs="Times New Roman" w:hint="default"/>
      </w:rPr>
    </w:lvl>
  </w:abstractNum>
  <w:abstractNum w:abstractNumId="26" w15:restartNumberingAfterBreak="0">
    <w:nsid w:val="4ACE7B8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4B885576"/>
    <w:multiLevelType w:val="multilevel"/>
    <w:tmpl w:val="C67E8C54"/>
    <w:lvl w:ilvl="0">
      <w:start w:val="1"/>
      <w:numFmt w:val="bullet"/>
      <w:lvlText w:val=""/>
      <w:lvlJc w:val="left"/>
      <w:pPr>
        <w:tabs>
          <w:tab w:val="num" w:pos="997"/>
        </w:tabs>
        <w:ind w:left="99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17"/>
        </w:tabs>
        <w:ind w:left="171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437"/>
        </w:tabs>
        <w:ind w:left="243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57"/>
        </w:tabs>
        <w:ind w:left="315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77"/>
        </w:tabs>
        <w:ind w:left="387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597"/>
        </w:tabs>
        <w:ind w:left="459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17"/>
        </w:tabs>
        <w:ind w:left="531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37"/>
        </w:tabs>
        <w:ind w:left="603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757"/>
        </w:tabs>
        <w:ind w:left="6757" w:hanging="360"/>
      </w:pPr>
      <w:rPr>
        <w:rFonts w:ascii="Wingdings" w:hAnsi="Wingdings" w:hint="default"/>
      </w:rPr>
    </w:lvl>
  </w:abstractNum>
  <w:abstractNum w:abstractNumId="28" w15:restartNumberingAfterBreak="0">
    <w:nsid w:val="51C076F9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5EF77D11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5D445AF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6DE1FD1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7D75F62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687933DD"/>
    <w:multiLevelType w:val="multilevel"/>
    <w:tmpl w:val="9EBE828E"/>
    <w:lvl w:ilvl="0">
      <w:numFmt w:val="bullet"/>
      <w:lvlText w:val="-"/>
      <w:lvlJc w:val="left"/>
      <w:pPr>
        <w:tabs>
          <w:tab w:val="num" w:pos="2550"/>
        </w:tabs>
        <w:ind w:left="255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710"/>
        </w:tabs>
        <w:ind w:left="471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430"/>
        </w:tabs>
        <w:ind w:left="543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6150"/>
        </w:tabs>
        <w:ind w:left="615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870"/>
        </w:tabs>
        <w:ind w:left="687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590"/>
        </w:tabs>
        <w:ind w:left="759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8310"/>
        </w:tabs>
        <w:ind w:left="8310" w:hanging="360"/>
      </w:pPr>
      <w:rPr>
        <w:rFonts w:ascii="Wingdings" w:hAnsi="Wingdings" w:hint="default"/>
      </w:rPr>
    </w:lvl>
  </w:abstractNum>
  <w:abstractNum w:abstractNumId="34" w15:restartNumberingAfterBreak="0">
    <w:nsid w:val="6BC47AEE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6D2D2303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D6759D2"/>
    <w:multiLevelType w:val="multilevel"/>
    <w:tmpl w:val="1924E4B8"/>
    <w:lvl w:ilvl="0">
      <w:start w:val="2"/>
      <w:numFmt w:val="decimal"/>
      <w:lvlText w:val="(%1)"/>
      <w:lvlJc w:val="left"/>
      <w:pPr>
        <w:tabs>
          <w:tab w:val="num" w:pos="742"/>
        </w:tabs>
        <w:ind w:left="742" w:hanging="46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357"/>
        </w:tabs>
        <w:ind w:left="135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77"/>
        </w:tabs>
        <w:ind w:left="207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97"/>
        </w:tabs>
        <w:ind w:left="279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17"/>
        </w:tabs>
        <w:ind w:left="351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37"/>
        </w:tabs>
        <w:ind w:left="423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57"/>
        </w:tabs>
        <w:ind w:left="495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77"/>
        </w:tabs>
        <w:ind w:left="567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397"/>
        </w:tabs>
        <w:ind w:left="6397" w:hanging="180"/>
      </w:pPr>
      <w:rPr>
        <w:rFonts w:cs="Times New Roman"/>
      </w:rPr>
    </w:lvl>
  </w:abstractNum>
  <w:abstractNum w:abstractNumId="37" w15:restartNumberingAfterBreak="0">
    <w:nsid w:val="6EB27CBA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FB83DE4"/>
    <w:multiLevelType w:val="multilevel"/>
    <w:tmpl w:val="0E60F9F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35540"/>
    <w:multiLevelType w:val="hybridMultilevel"/>
    <w:tmpl w:val="FA0A0080"/>
    <w:lvl w:ilvl="0" w:tplc="0F02237E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0" w15:restartNumberingAfterBreak="0">
    <w:nsid w:val="73D6350C"/>
    <w:multiLevelType w:val="hybridMultilevel"/>
    <w:tmpl w:val="5B6A515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49A0B3B"/>
    <w:multiLevelType w:val="singleLevel"/>
    <w:tmpl w:val="7A8CE08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4F956D3"/>
    <w:multiLevelType w:val="multilevel"/>
    <w:tmpl w:val="38149F2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C1E97"/>
    <w:multiLevelType w:val="multilevel"/>
    <w:tmpl w:val="60FAB55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A3FB0"/>
    <w:multiLevelType w:val="multilevel"/>
    <w:tmpl w:val="F692FD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1712C5"/>
    <w:multiLevelType w:val="multilevel"/>
    <w:tmpl w:val="A24E343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60643"/>
    <w:multiLevelType w:val="multilevel"/>
    <w:tmpl w:val="C9ECFF7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29"/>
  </w:num>
  <w:num w:numId="4">
    <w:abstractNumId w:val="31"/>
  </w:num>
  <w:num w:numId="5">
    <w:abstractNumId w:val="28"/>
  </w:num>
  <w:num w:numId="6">
    <w:abstractNumId w:val="35"/>
  </w:num>
  <w:num w:numId="7">
    <w:abstractNumId w:val="41"/>
  </w:num>
  <w:num w:numId="8">
    <w:abstractNumId w:val="7"/>
  </w:num>
  <w:num w:numId="9">
    <w:abstractNumId w:val="19"/>
  </w:num>
  <w:num w:numId="10">
    <w:abstractNumId w:val="12"/>
  </w:num>
  <w:num w:numId="11">
    <w:abstractNumId w:val="30"/>
  </w:num>
  <w:num w:numId="12">
    <w:abstractNumId w:val="13"/>
  </w:num>
  <w:num w:numId="13">
    <w:abstractNumId w:val="32"/>
  </w:num>
  <w:num w:numId="14">
    <w:abstractNumId w:val="3"/>
  </w:num>
  <w:num w:numId="15">
    <w:abstractNumId w:val="22"/>
  </w:num>
  <w:num w:numId="16">
    <w:abstractNumId w:val="10"/>
  </w:num>
  <w:num w:numId="17">
    <w:abstractNumId w:val="26"/>
  </w:num>
  <w:num w:numId="18">
    <w:abstractNumId w:val="4"/>
  </w:num>
  <w:num w:numId="19">
    <w:abstractNumId w:val="37"/>
  </w:num>
  <w:num w:numId="20">
    <w:abstractNumId w:val="25"/>
  </w:num>
  <w:num w:numId="21">
    <w:abstractNumId w:val="17"/>
  </w:num>
  <w:num w:numId="22">
    <w:abstractNumId w:val="27"/>
  </w:num>
  <w:num w:numId="23">
    <w:abstractNumId w:val="6"/>
  </w:num>
  <w:num w:numId="24">
    <w:abstractNumId w:val="36"/>
  </w:num>
  <w:num w:numId="25">
    <w:abstractNumId w:val="45"/>
  </w:num>
  <w:num w:numId="26">
    <w:abstractNumId w:val="44"/>
  </w:num>
  <w:num w:numId="27">
    <w:abstractNumId w:val="46"/>
  </w:num>
  <w:num w:numId="28">
    <w:abstractNumId w:val="42"/>
  </w:num>
  <w:num w:numId="29">
    <w:abstractNumId w:val="2"/>
  </w:num>
  <w:num w:numId="30">
    <w:abstractNumId w:val="43"/>
  </w:num>
  <w:num w:numId="31">
    <w:abstractNumId w:val="24"/>
  </w:num>
  <w:num w:numId="32">
    <w:abstractNumId w:val="38"/>
  </w:num>
  <w:num w:numId="33">
    <w:abstractNumId w:val="14"/>
  </w:num>
  <w:num w:numId="34">
    <w:abstractNumId w:val="33"/>
  </w:num>
  <w:num w:numId="35">
    <w:abstractNumId w:val="9"/>
  </w:num>
  <w:num w:numId="36">
    <w:abstractNumId w:val="21"/>
  </w:num>
  <w:num w:numId="37">
    <w:abstractNumId w:val="15"/>
  </w:num>
  <w:num w:numId="38">
    <w:abstractNumId w:val="16"/>
  </w:num>
  <w:num w:numId="39">
    <w:abstractNumId w:val="39"/>
  </w:num>
  <w:num w:numId="40">
    <w:abstractNumId w:val="0"/>
  </w:num>
  <w:num w:numId="41">
    <w:abstractNumId w:val="23"/>
  </w:num>
  <w:num w:numId="42">
    <w:abstractNumId w:val="1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  <w:num w:numId="45">
    <w:abstractNumId w:val="11"/>
  </w:num>
  <w:num w:numId="46">
    <w:abstractNumId w:val="40"/>
  </w:num>
  <w:num w:numId="47">
    <w:abstractNumId w:val="18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b3iG7/AqZewagHa4X7LgOo3k2aQXeL1mSvzdpO/EztVHsrn4mBIIDlNeT1KtpYBhDEIwwsnDR6eCDEYL8xJdLw==" w:salt="JYOkSwS3i3cgMsdRZAcACQ==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3E"/>
    <w:rsid w:val="0001096B"/>
    <w:rsid w:val="00026407"/>
    <w:rsid w:val="00027FDC"/>
    <w:rsid w:val="0004069F"/>
    <w:rsid w:val="00052393"/>
    <w:rsid w:val="00072914"/>
    <w:rsid w:val="000855BC"/>
    <w:rsid w:val="000A10E3"/>
    <w:rsid w:val="000A1225"/>
    <w:rsid w:val="000B28EC"/>
    <w:rsid w:val="000D5126"/>
    <w:rsid w:val="00104F87"/>
    <w:rsid w:val="00110037"/>
    <w:rsid w:val="001370ED"/>
    <w:rsid w:val="00157A58"/>
    <w:rsid w:val="00191D5E"/>
    <w:rsid w:val="00196A9D"/>
    <w:rsid w:val="001B1173"/>
    <w:rsid w:val="001D71B5"/>
    <w:rsid w:val="001F1BE3"/>
    <w:rsid w:val="0020348A"/>
    <w:rsid w:val="00236395"/>
    <w:rsid w:val="00262F5A"/>
    <w:rsid w:val="00266F0D"/>
    <w:rsid w:val="002E4CCD"/>
    <w:rsid w:val="002E5177"/>
    <w:rsid w:val="002F588B"/>
    <w:rsid w:val="0030607B"/>
    <w:rsid w:val="003251AF"/>
    <w:rsid w:val="00331358"/>
    <w:rsid w:val="003442ED"/>
    <w:rsid w:val="0034598C"/>
    <w:rsid w:val="00352EAF"/>
    <w:rsid w:val="00353B7A"/>
    <w:rsid w:val="00355CF8"/>
    <w:rsid w:val="003568E6"/>
    <w:rsid w:val="00377F9E"/>
    <w:rsid w:val="00390AA3"/>
    <w:rsid w:val="003B4FE1"/>
    <w:rsid w:val="003C4EB3"/>
    <w:rsid w:val="003D2DD2"/>
    <w:rsid w:val="003D5A91"/>
    <w:rsid w:val="003D5BAD"/>
    <w:rsid w:val="003D78E4"/>
    <w:rsid w:val="00462F73"/>
    <w:rsid w:val="00465AF6"/>
    <w:rsid w:val="004833BB"/>
    <w:rsid w:val="004914DB"/>
    <w:rsid w:val="004924FD"/>
    <w:rsid w:val="00494B90"/>
    <w:rsid w:val="004A17F9"/>
    <w:rsid w:val="004B2B05"/>
    <w:rsid w:val="004B6F4E"/>
    <w:rsid w:val="004D0B12"/>
    <w:rsid w:val="0051136C"/>
    <w:rsid w:val="00516BEA"/>
    <w:rsid w:val="005206EF"/>
    <w:rsid w:val="00556B78"/>
    <w:rsid w:val="0056276A"/>
    <w:rsid w:val="005843AC"/>
    <w:rsid w:val="00585D7B"/>
    <w:rsid w:val="005B1566"/>
    <w:rsid w:val="005D0AEF"/>
    <w:rsid w:val="006109D6"/>
    <w:rsid w:val="006421AD"/>
    <w:rsid w:val="00651D33"/>
    <w:rsid w:val="006609C9"/>
    <w:rsid w:val="00665AAF"/>
    <w:rsid w:val="00670D16"/>
    <w:rsid w:val="0067760D"/>
    <w:rsid w:val="0068243F"/>
    <w:rsid w:val="00682FE1"/>
    <w:rsid w:val="006B435A"/>
    <w:rsid w:val="006D1A28"/>
    <w:rsid w:val="006D49FD"/>
    <w:rsid w:val="00722994"/>
    <w:rsid w:val="007426A0"/>
    <w:rsid w:val="007530C6"/>
    <w:rsid w:val="007622A2"/>
    <w:rsid w:val="00780B5B"/>
    <w:rsid w:val="00781881"/>
    <w:rsid w:val="00792CF9"/>
    <w:rsid w:val="00797579"/>
    <w:rsid w:val="007B7590"/>
    <w:rsid w:val="007C4C57"/>
    <w:rsid w:val="007E0489"/>
    <w:rsid w:val="007E5B35"/>
    <w:rsid w:val="007F03BB"/>
    <w:rsid w:val="00806875"/>
    <w:rsid w:val="008229D5"/>
    <w:rsid w:val="0084019E"/>
    <w:rsid w:val="00840B9E"/>
    <w:rsid w:val="00855CC6"/>
    <w:rsid w:val="008576E4"/>
    <w:rsid w:val="00863094"/>
    <w:rsid w:val="00870E52"/>
    <w:rsid w:val="008B75E1"/>
    <w:rsid w:val="008C4C81"/>
    <w:rsid w:val="008D06BA"/>
    <w:rsid w:val="008E601D"/>
    <w:rsid w:val="0090520A"/>
    <w:rsid w:val="0091003B"/>
    <w:rsid w:val="009638E5"/>
    <w:rsid w:val="00992E8F"/>
    <w:rsid w:val="009D0842"/>
    <w:rsid w:val="009D6BA3"/>
    <w:rsid w:val="009E560E"/>
    <w:rsid w:val="009F7E94"/>
    <w:rsid w:val="00A13FEF"/>
    <w:rsid w:val="00A21E4E"/>
    <w:rsid w:val="00A621F0"/>
    <w:rsid w:val="00A75109"/>
    <w:rsid w:val="00A77E01"/>
    <w:rsid w:val="00AB0079"/>
    <w:rsid w:val="00AB2842"/>
    <w:rsid w:val="00AC67F7"/>
    <w:rsid w:val="00AF7F6E"/>
    <w:rsid w:val="00B12D0A"/>
    <w:rsid w:val="00B35D18"/>
    <w:rsid w:val="00B364E1"/>
    <w:rsid w:val="00B41D8A"/>
    <w:rsid w:val="00B53FC9"/>
    <w:rsid w:val="00B5569A"/>
    <w:rsid w:val="00B64AAB"/>
    <w:rsid w:val="00B95825"/>
    <w:rsid w:val="00BA56E4"/>
    <w:rsid w:val="00BD2388"/>
    <w:rsid w:val="00BD6E29"/>
    <w:rsid w:val="00BE5A59"/>
    <w:rsid w:val="00BE767C"/>
    <w:rsid w:val="00BE79F4"/>
    <w:rsid w:val="00BF263E"/>
    <w:rsid w:val="00C2228C"/>
    <w:rsid w:val="00C3106F"/>
    <w:rsid w:val="00C37080"/>
    <w:rsid w:val="00C94496"/>
    <w:rsid w:val="00CA1FA4"/>
    <w:rsid w:val="00CE7377"/>
    <w:rsid w:val="00D80730"/>
    <w:rsid w:val="00D84B55"/>
    <w:rsid w:val="00D86BED"/>
    <w:rsid w:val="00D955D0"/>
    <w:rsid w:val="00D9576E"/>
    <w:rsid w:val="00D97884"/>
    <w:rsid w:val="00DB1FB0"/>
    <w:rsid w:val="00DB2468"/>
    <w:rsid w:val="00DB4527"/>
    <w:rsid w:val="00DC7F67"/>
    <w:rsid w:val="00DE54A8"/>
    <w:rsid w:val="00DE7D7D"/>
    <w:rsid w:val="00DF2770"/>
    <w:rsid w:val="00DF52F4"/>
    <w:rsid w:val="00E3505D"/>
    <w:rsid w:val="00E35EFF"/>
    <w:rsid w:val="00E40503"/>
    <w:rsid w:val="00E4121C"/>
    <w:rsid w:val="00E75DB5"/>
    <w:rsid w:val="00E8610D"/>
    <w:rsid w:val="00E9628F"/>
    <w:rsid w:val="00EB0828"/>
    <w:rsid w:val="00EB4BCC"/>
    <w:rsid w:val="00EB7B1F"/>
    <w:rsid w:val="00ED2E6A"/>
    <w:rsid w:val="00EE5F6F"/>
    <w:rsid w:val="00F04A62"/>
    <w:rsid w:val="00F06E7E"/>
    <w:rsid w:val="00F071F1"/>
    <w:rsid w:val="00F072D0"/>
    <w:rsid w:val="00F12E39"/>
    <w:rsid w:val="00F4684E"/>
    <w:rsid w:val="00F6504D"/>
    <w:rsid w:val="00F73AB5"/>
    <w:rsid w:val="00FA19C6"/>
    <w:rsid w:val="00FD2A1A"/>
    <w:rsid w:val="00FE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41C0D8"/>
  <w14:defaultImageDpi w14:val="0"/>
  <w15:chartTrackingRefBased/>
  <w15:docId w15:val="{47AA0894-6F13-6341-9276-9FF67DFC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tabs>
        <w:tab w:val="left" w:pos="1485"/>
        <w:tab w:val="left" w:pos="2993"/>
      </w:tabs>
      <w:spacing w:line="323" w:lineRule="exact"/>
      <w:ind w:left="2993" w:hanging="1508"/>
      <w:jc w:val="center"/>
      <w:outlineLvl w:val="0"/>
    </w:pPr>
    <w:rPr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widowControl w:val="0"/>
      <w:tabs>
        <w:tab w:val="left" w:pos="1485"/>
        <w:tab w:val="left" w:pos="2993"/>
      </w:tabs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widowControl w:val="0"/>
      <w:tabs>
        <w:tab w:val="left" w:pos="1485"/>
        <w:tab w:val="left" w:pos="2993"/>
      </w:tabs>
      <w:jc w:val="center"/>
      <w:outlineLvl w:val="2"/>
    </w:pPr>
    <w:rPr>
      <w:rFonts w:ascii="Arial Black" w:hAnsi="Arial Black" w:cs="Arial Black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widowControl w:val="0"/>
      <w:tabs>
        <w:tab w:val="left" w:pos="1468"/>
      </w:tabs>
      <w:spacing w:line="209" w:lineRule="exact"/>
      <w:ind w:left="731"/>
      <w:outlineLvl w:val="3"/>
    </w:pPr>
    <w:rPr>
      <w:rFonts w:ascii="Arial" w:hAnsi="Arial" w:cs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pPr>
      <w:keepNext/>
      <w:jc w:val="center"/>
      <w:outlineLvl w:val="4"/>
    </w:pPr>
    <w:rPr>
      <w:rFonts w:ascii="Arial Black" w:hAnsi="Arial Black" w:cs="Arial Black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0"/>
      <w:szCs w:val="20"/>
    </w:rPr>
  </w:style>
  <w:style w:type="character" w:styleId="PageNumber">
    <w:name w:val="page number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widowControl w:val="0"/>
      <w:tabs>
        <w:tab w:val="left" w:pos="1485"/>
      </w:tabs>
      <w:spacing w:line="209" w:lineRule="exact"/>
    </w:pPr>
    <w:rPr>
      <w:rFonts w:ascii="Arial" w:hAnsi="Arial" w:cs="Arial"/>
      <w:b/>
      <w:bCs/>
    </w:rPr>
  </w:style>
  <w:style w:type="character" w:customStyle="1" w:styleId="BodyTextChar">
    <w:name w:val="Body Text Char"/>
    <w:link w:val="BodyText"/>
    <w:uiPriority w:val="99"/>
    <w:semiHidden/>
    <w:locked/>
    <w:rPr>
      <w:rFonts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widowControl w:val="0"/>
      <w:tabs>
        <w:tab w:val="left" w:pos="277"/>
      </w:tabs>
      <w:spacing w:line="180" w:lineRule="exact"/>
      <w:ind w:left="1080"/>
    </w:pPr>
    <w:rPr>
      <w:rFonts w:ascii="Arial" w:hAnsi="Arial" w:cs="Arial"/>
    </w:rPr>
  </w:style>
  <w:style w:type="character" w:customStyle="1" w:styleId="BodyText2Char">
    <w:name w:val="Body Text 2 Char"/>
    <w:link w:val="BodyText2"/>
    <w:uiPriority w:val="99"/>
    <w:semiHidden/>
    <w:locked/>
    <w:rPr>
      <w:rFonts w:cs="Times New Roman"/>
      <w:sz w:val="20"/>
      <w:szCs w:val="20"/>
    </w:rPr>
  </w:style>
  <w:style w:type="paragraph" w:customStyle="1" w:styleId="bullett">
    <w:name w:val="bullett"/>
    <w:basedOn w:val="Normal"/>
    <w:uiPriority w:val="99"/>
    <w:rsid w:val="00EB0828"/>
    <w:pPr>
      <w:autoSpaceDE/>
      <w:autoSpaceDN/>
      <w:spacing w:before="100" w:beforeAutospacing="1" w:after="100" w:afterAutospacing="1"/>
    </w:pPr>
    <w:rPr>
      <w:rFonts w:ascii="Verdana" w:hAnsi="Verdana" w:cs="Verdana"/>
      <w:b/>
      <w:bCs/>
      <w:color w:val="663333"/>
      <w:lang w:val="en-CA" w:eastAsia="en-CA"/>
    </w:rPr>
  </w:style>
  <w:style w:type="character" w:customStyle="1" w:styleId="content">
    <w:name w:val="content"/>
    <w:uiPriority w:val="99"/>
    <w:rsid w:val="00EB0828"/>
    <w:rPr>
      <w:rFonts w:ascii="Verdana" w:hAnsi="Verdana" w:cs="Verdana"/>
      <w:sz w:val="20"/>
      <w:szCs w:val="20"/>
    </w:rPr>
  </w:style>
  <w:style w:type="paragraph" w:customStyle="1" w:styleId="content1">
    <w:name w:val="content1"/>
    <w:basedOn w:val="Normal"/>
    <w:uiPriority w:val="99"/>
    <w:rsid w:val="00EB0828"/>
    <w:pPr>
      <w:autoSpaceDE/>
      <w:autoSpaceDN/>
      <w:spacing w:before="100" w:beforeAutospacing="1" w:after="100" w:afterAutospacing="1"/>
    </w:pPr>
    <w:rPr>
      <w:rFonts w:ascii="Verdana" w:hAnsi="Verdana" w:cs="Verdana"/>
      <w:color w:val="333333"/>
      <w:lang w:val="en-CA" w:eastAsia="en-CA"/>
    </w:rPr>
  </w:style>
  <w:style w:type="character" w:customStyle="1" w:styleId="bullett1">
    <w:name w:val="bullett1"/>
    <w:uiPriority w:val="99"/>
    <w:rsid w:val="00EB0828"/>
    <w:rPr>
      <w:rFonts w:ascii="Verdana" w:hAnsi="Verdana" w:cs="Verdana"/>
      <w:b/>
      <w:bCs/>
      <w:color w:val="663333"/>
      <w:sz w:val="20"/>
      <w:szCs w:val="20"/>
    </w:rPr>
  </w:style>
  <w:style w:type="paragraph" w:styleId="NormalWeb">
    <w:name w:val="Normal (Web)"/>
    <w:basedOn w:val="Normal"/>
    <w:uiPriority w:val="99"/>
    <w:rsid w:val="00E40503"/>
    <w:pPr>
      <w:autoSpaceDE/>
      <w:autoSpaceDN/>
      <w:spacing w:before="100" w:beforeAutospacing="1" w:after="100" w:afterAutospacing="1"/>
    </w:pPr>
    <w:rPr>
      <w:rFonts w:ascii="Trebuchet MS" w:hAnsi="Trebuchet MS"/>
      <w:color w:val="660000"/>
      <w:sz w:val="24"/>
      <w:szCs w:val="24"/>
      <w:lang w:val="en-CA" w:eastAsia="en-CA"/>
    </w:rPr>
  </w:style>
  <w:style w:type="character" w:customStyle="1" w:styleId="updated1">
    <w:name w:val="updated1"/>
    <w:uiPriority w:val="99"/>
    <w:rsid w:val="00E40503"/>
    <w:rPr>
      <w:rFonts w:cs="Times New Roman"/>
      <w:color w:val="99999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2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B28E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262F5A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D2A1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D2A1A"/>
    <w:rPr>
      <w:lang w:val="en-US" w:eastAsia="en-US"/>
    </w:rPr>
  </w:style>
  <w:style w:type="table" w:styleId="TableGrid">
    <w:name w:val="Table Grid"/>
    <w:basedOn w:val="TableNormal"/>
    <w:uiPriority w:val="59"/>
    <w:rsid w:val="00FD2A1A"/>
    <w:rPr>
      <w:rFonts w:ascii="Cambria" w:eastAsia="MS Mincho" w:hAnsi="Cambr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63094"/>
    <w:rPr>
      <w:lang w:val="en-US"/>
    </w:rPr>
  </w:style>
  <w:style w:type="character" w:styleId="UnresolvedMention">
    <w:name w:val="Unresolved Mention"/>
    <w:uiPriority w:val="99"/>
    <w:semiHidden/>
    <w:unhideWhenUsed/>
    <w:rsid w:val="00C3106F"/>
    <w:rPr>
      <w:color w:val="808080"/>
      <w:shd w:val="clear" w:color="auto" w:fill="E6E6E6"/>
    </w:rPr>
  </w:style>
  <w:style w:type="table" w:styleId="PlainTable3">
    <w:name w:val="Plain Table 3"/>
    <w:basedOn w:val="TableNormal"/>
    <w:uiPriority w:val="43"/>
    <w:rsid w:val="002E517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2E517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5177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780B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09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299">
      <w:marLeft w:val="200"/>
      <w:marRight w:val="200"/>
      <w:marTop w:val="2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7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57932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7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79296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79315">
                                          <w:marLeft w:val="30"/>
                                          <w:marRight w:val="30"/>
                                          <w:marTop w:val="90"/>
                                          <w:marBottom w:val="240"/>
                                          <w:divBdr>
                                            <w:top w:val="single" w:sz="6" w:space="0" w:color="EBEBEB"/>
                                            <w:left w:val="single" w:sz="6" w:space="11" w:color="EBEBEB"/>
                                            <w:bottom w:val="single" w:sz="6" w:space="0" w:color="EBEBEB"/>
                                            <w:right w:val="single" w:sz="6" w:space="11" w:color="EBEBEB"/>
                                          </w:divBdr>
                                          <w:divsChild>
                                            <w:div w:id="60557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579312">
                                              <w:marLeft w:val="0"/>
                                              <w:marRight w:val="0"/>
                                              <w:marTop w:val="27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579313">
                                              <w:marLeft w:val="0"/>
                                              <w:marRight w:val="0"/>
                                              <w:marTop w:val="12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57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57931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57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579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5579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psparling@blackcreektv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freedman@stayrcc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j200820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1089CC2-945D-4B92-9B5A-F3754A82DA8D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65444B30-A7F0-4774-9DEF-9ED70B98B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6</Pages>
  <Words>1197</Words>
  <Characters>6825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BRAMPTON GIRLS’ SOFTBALL ASSOCIATION</vt:lpstr>
    </vt:vector>
  </TitlesOfParts>
  <Company/>
  <LinksUpToDate>false</LinksUpToDate>
  <CharactersWithSpaces>8006</CharactersWithSpaces>
  <SharedDoc>false</SharedDoc>
  <HLinks>
    <vt:vector size="12" baseType="variant">
      <vt:variant>
        <vt:i4>5505133</vt:i4>
      </vt:variant>
      <vt:variant>
        <vt:i4>3</vt:i4>
      </vt:variant>
      <vt:variant>
        <vt:i4>0</vt:i4>
      </vt:variant>
      <vt:variant>
        <vt:i4>5</vt:i4>
      </vt:variant>
      <vt:variant>
        <vt:lpwstr>mailto:psparling@blackcreektv.com</vt:lpwstr>
      </vt:variant>
      <vt:variant>
        <vt:lpwstr/>
      </vt:variant>
      <vt:variant>
        <vt:i4>1245219</vt:i4>
      </vt:variant>
      <vt:variant>
        <vt:i4>0</vt:i4>
      </vt:variant>
      <vt:variant>
        <vt:i4>0</vt:i4>
      </vt:variant>
      <vt:variant>
        <vt:i4>5</vt:i4>
      </vt:variant>
      <vt:variant>
        <vt:lpwstr>mailto:hfreedman@stayrcc.com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BRAMPTON GIRLS’ SOFTBALL ASSOCIATION</dc:title>
  <dc:subject/>
  <dc:creator>PWSA</dc:creator>
  <cp:keywords/>
  <dc:description/>
  <cp:lastModifiedBy>Lynda Turton</cp:lastModifiedBy>
  <cp:revision>2</cp:revision>
  <cp:lastPrinted>2017-04-03T13:06:00Z</cp:lastPrinted>
  <dcterms:created xsi:type="dcterms:W3CDTF">2019-01-30T00:58:00Z</dcterms:created>
  <dcterms:modified xsi:type="dcterms:W3CDTF">2019-01-30T00:58:00Z</dcterms:modified>
</cp:coreProperties>
</file>